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02532" w14:textId="7E3E09B0" w:rsidR="00E464BF" w:rsidRDefault="00EF4EE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20CFC33C" wp14:editId="2D068DC3">
                <wp:simplePos x="0" y="0"/>
                <wp:positionH relativeFrom="margin">
                  <wp:align>right</wp:align>
                </wp:positionH>
                <wp:positionV relativeFrom="paragraph">
                  <wp:posOffset>1503680</wp:posOffset>
                </wp:positionV>
                <wp:extent cx="1945640" cy="3402965"/>
                <wp:effectExtent l="0" t="0" r="16510" b="2603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640" cy="3402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64C62" w14:textId="6140635F" w:rsidR="007035AA" w:rsidRPr="007035AA" w:rsidRDefault="007035AA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Choice A</w:t>
                            </w:r>
                          </w:p>
                          <w:p w14:paraId="576FCFB2" w14:textId="6ABC234C" w:rsidR="00656CF5" w:rsidRPr="007035AA" w:rsidRDefault="00656CF5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035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Homemade Cheese &amp; </w:t>
                            </w:r>
                            <w:r w:rsidR="002946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7035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Tomato Pizza</w:t>
                            </w:r>
                          </w:p>
                          <w:p w14:paraId="3B1C2465" w14:textId="43A5C7E2" w:rsidR="007035AA" w:rsidRPr="007035AA" w:rsidRDefault="007035AA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Choice B</w:t>
                            </w:r>
                          </w:p>
                          <w:p w14:paraId="7ACB5238" w14:textId="296FD3BA" w:rsidR="00656CF5" w:rsidRDefault="00D84E8D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Wholemeal </w:t>
                            </w:r>
                            <w:r w:rsidR="00203E1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Vegetarian</w:t>
                            </w:r>
                            <w:r w:rsidR="008820F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C66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Quorn Pasta</w:t>
                            </w:r>
                            <w:r w:rsidR="00203E1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Bake</w:t>
                            </w:r>
                          </w:p>
                          <w:p w14:paraId="70940F72" w14:textId="77777777" w:rsidR="00294657" w:rsidRDefault="00294657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63EC02C" w14:textId="205F2B62" w:rsidR="00F5583A" w:rsidRPr="00F5583A" w:rsidRDefault="007035AA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Choice C</w:t>
                            </w:r>
                          </w:p>
                          <w:p w14:paraId="651E386F" w14:textId="7B2187B7" w:rsidR="00656CF5" w:rsidRDefault="00656CF5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035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Jacket Potato with Baked Beans </w:t>
                            </w:r>
                            <w:r w:rsidR="005E0F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Filling </w:t>
                            </w:r>
                          </w:p>
                          <w:p w14:paraId="506068B2" w14:textId="77777777" w:rsidR="00294657" w:rsidRPr="007035AA" w:rsidRDefault="00294657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9F182B4" w14:textId="7795242A" w:rsidR="007035AA" w:rsidRPr="007035AA" w:rsidRDefault="007035AA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Vegetable selection </w:t>
                            </w:r>
                          </w:p>
                          <w:p w14:paraId="55A9EE3C" w14:textId="3AC8BCCC" w:rsidR="00656CF5" w:rsidRPr="007035AA" w:rsidRDefault="001A3CB7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Oven Baked Chunky Chips </w:t>
                            </w:r>
                          </w:p>
                          <w:p w14:paraId="732548FD" w14:textId="6C63413A" w:rsidR="00656CF5" w:rsidRPr="007035AA" w:rsidRDefault="001A3CB7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Baked Beans </w:t>
                            </w:r>
                          </w:p>
                          <w:p w14:paraId="276AD560" w14:textId="03AEE87D" w:rsidR="00EF4EE0" w:rsidRDefault="001A3CB7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Salad Pots</w:t>
                            </w:r>
                          </w:p>
                          <w:p w14:paraId="6F35DD46" w14:textId="77777777" w:rsidR="006C66D9" w:rsidRDefault="006C66D9" w:rsidP="00EF4EE0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A9ECC65" w14:textId="33AF82B3" w:rsidR="003F484E" w:rsidRPr="00294657" w:rsidRDefault="00656CF5" w:rsidP="00EF4EE0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946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F4EE0" w:rsidRPr="0029465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Dessert</w:t>
                            </w:r>
                          </w:p>
                          <w:p w14:paraId="79495BFF" w14:textId="20B0A4D0" w:rsidR="006C66D9" w:rsidRDefault="00EF4EE0" w:rsidP="003F484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Homemade </w:t>
                            </w:r>
                            <w:r w:rsidR="007E31BC">
                              <w:rPr>
                                <w:rFonts w:ascii="Arial" w:hAnsi="Arial" w:cs="Arial"/>
                              </w:rPr>
                              <w:t xml:space="preserve">Banana Muffin </w:t>
                            </w:r>
                            <w:r>
                              <w:rPr>
                                <w:rFonts w:ascii="Arial" w:hAnsi="Arial" w:cs="Arial"/>
                              </w:rPr>
                              <w:t>served with a glass of milk</w:t>
                            </w:r>
                            <w:r w:rsidR="0029465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Organic Yeo Valley Yoghurt </w:t>
                            </w:r>
                            <w:r w:rsidR="006C66D9">
                              <w:rPr>
                                <w:rFonts w:ascii="Arial" w:hAnsi="Arial" w:cs="Arial"/>
                              </w:rPr>
                              <w:t xml:space="preserve">Basket of Fresh Seasonal Fruit </w:t>
                            </w:r>
                          </w:p>
                          <w:p w14:paraId="6869883C" w14:textId="77777777" w:rsidR="00EF4EE0" w:rsidRDefault="00EF4EE0" w:rsidP="003F484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890AFC3" w14:textId="77777777" w:rsidR="00EF4EE0" w:rsidRDefault="00EF4EE0" w:rsidP="003F484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EA5F845" w14:textId="77777777" w:rsidR="00EF4EE0" w:rsidRPr="00EF4EE0" w:rsidRDefault="00EF4EE0" w:rsidP="003F484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9143AEC" w14:textId="77777777" w:rsidR="003F484E" w:rsidRPr="003F484E" w:rsidRDefault="003F484E" w:rsidP="003F484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8254FB8" w14:textId="77777777" w:rsidR="003F484E" w:rsidRPr="003F484E" w:rsidRDefault="003F484E" w:rsidP="003F484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CFC3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2pt;margin-top:118.4pt;width:153.2pt;height:267.95pt;z-index:251725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">
                <v:textbox>
                  <w:txbxContent>
                    <w:p w14:paraId="4A364C62" w14:textId="6140635F" w:rsidR="007035AA" w:rsidRPr="007035AA" w:rsidRDefault="007035AA" w:rsidP="007035AA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Choice A</w:t>
                      </w:r>
                    </w:p>
                    <w:p w14:paraId="576FCFB2" w14:textId="6ABC234C" w:rsidR="00656CF5" w:rsidRPr="007035AA" w:rsidRDefault="00656CF5" w:rsidP="007035AA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035A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Homemade Cheese &amp; </w:t>
                      </w:r>
                      <w:r w:rsidR="0029465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7035AA">
                        <w:rPr>
                          <w:rFonts w:ascii="Arial" w:hAnsi="Arial" w:cs="Arial"/>
                          <w:sz w:val="20"/>
                          <w:szCs w:val="20"/>
                        </w:rPr>
                        <w:t>Tomato Pizza</w:t>
                      </w:r>
                    </w:p>
                    <w:p w14:paraId="3B1C2465" w14:textId="43A5C7E2" w:rsidR="007035AA" w:rsidRPr="007035AA" w:rsidRDefault="007035AA" w:rsidP="007035AA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Choice B</w:t>
                      </w:r>
                    </w:p>
                    <w:p w14:paraId="7ACB5238" w14:textId="296FD3BA" w:rsidR="00656CF5" w:rsidRDefault="00D84E8D" w:rsidP="007035AA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Wholemeal </w:t>
                      </w:r>
                      <w:r w:rsidR="00203E1C">
                        <w:rPr>
                          <w:rFonts w:ascii="Arial" w:hAnsi="Arial" w:cs="Arial"/>
                          <w:sz w:val="20"/>
                          <w:szCs w:val="20"/>
                        </w:rPr>
                        <w:t>Vegetarian</w:t>
                      </w:r>
                      <w:r w:rsidR="008820F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6C66D9">
                        <w:rPr>
                          <w:rFonts w:ascii="Arial" w:hAnsi="Arial" w:cs="Arial"/>
                          <w:sz w:val="20"/>
                          <w:szCs w:val="20"/>
                        </w:rPr>
                        <w:t>Quorn Pasta</w:t>
                      </w:r>
                      <w:r w:rsidR="00203E1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Bake</w:t>
                      </w:r>
                    </w:p>
                    <w:p w14:paraId="70940F72" w14:textId="77777777" w:rsidR="00294657" w:rsidRDefault="00294657" w:rsidP="007035AA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63EC02C" w14:textId="205F2B62" w:rsidR="00F5583A" w:rsidRPr="00F5583A" w:rsidRDefault="007035AA" w:rsidP="007035AA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Choice C</w:t>
                      </w:r>
                    </w:p>
                    <w:p w14:paraId="651E386F" w14:textId="7B2187B7" w:rsidR="00656CF5" w:rsidRDefault="00656CF5" w:rsidP="007035AA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035A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Jacket Potato with Baked Beans </w:t>
                      </w:r>
                      <w:r w:rsidR="005E0FC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Filling </w:t>
                      </w:r>
                    </w:p>
                    <w:p w14:paraId="506068B2" w14:textId="77777777" w:rsidR="00294657" w:rsidRPr="007035AA" w:rsidRDefault="00294657" w:rsidP="007035AA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9F182B4" w14:textId="7795242A" w:rsidR="007035AA" w:rsidRPr="007035AA" w:rsidRDefault="007035AA" w:rsidP="007035AA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Vegetable selection </w:t>
                      </w:r>
                    </w:p>
                    <w:p w14:paraId="55A9EE3C" w14:textId="3AC8BCCC" w:rsidR="00656CF5" w:rsidRPr="007035AA" w:rsidRDefault="001A3CB7" w:rsidP="007035AA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Oven Baked Chunky Chips </w:t>
                      </w:r>
                    </w:p>
                    <w:p w14:paraId="732548FD" w14:textId="6C63413A" w:rsidR="00656CF5" w:rsidRPr="007035AA" w:rsidRDefault="001A3CB7" w:rsidP="007035AA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Baked Beans </w:t>
                      </w:r>
                    </w:p>
                    <w:p w14:paraId="276AD560" w14:textId="03AEE87D" w:rsidR="00EF4EE0" w:rsidRDefault="001A3CB7" w:rsidP="007035AA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Salad Pots</w:t>
                      </w:r>
                    </w:p>
                    <w:p w14:paraId="6F35DD46" w14:textId="77777777" w:rsidR="006C66D9" w:rsidRDefault="006C66D9" w:rsidP="00EF4EE0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A9ECC65" w14:textId="33AF82B3" w:rsidR="003F484E" w:rsidRPr="00294657" w:rsidRDefault="00656CF5" w:rsidP="00EF4EE0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9465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EF4EE0" w:rsidRPr="0029465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Dessert</w:t>
                      </w:r>
                    </w:p>
                    <w:p w14:paraId="79495BFF" w14:textId="20B0A4D0" w:rsidR="006C66D9" w:rsidRDefault="00EF4EE0" w:rsidP="003F484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Homemade </w:t>
                      </w:r>
                      <w:r w:rsidR="007E31BC">
                        <w:rPr>
                          <w:rFonts w:ascii="Arial" w:hAnsi="Arial" w:cs="Arial"/>
                        </w:rPr>
                        <w:t xml:space="preserve">Banana Muffin </w:t>
                      </w:r>
                      <w:r>
                        <w:rPr>
                          <w:rFonts w:ascii="Arial" w:hAnsi="Arial" w:cs="Arial"/>
                        </w:rPr>
                        <w:t>served with a glass of milk</w:t>
                      </w:r>
                      <w:r w:rsidR="00294657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Organic Yeo Valley Yoghurt </w:t>
                      </w:r>
                      <w:r w:rsidR="006C66D9">
                        <w:rPr>
                          <w:rFonts w:ascii="Arial" w:hAnsi="Arial" w:cs="Arial"/>
                        </w:rPr>
                        <w:t xml:space="preserve">Basket of Fresh Seasonal Fruit </w:t>
                      </w:r>
                    </w:p>
                    <w:p w14:paraId="6869883C" w14:textId="77777777" w:rsidR="00EF4EE0" w:rsidRDefault="00EF4EE0" w:rsidP="003F484E">
                      <w:pPr>
                        <w:rPr>
                          <w:rFonts w:ascii="Arial" w:hAnsi="Arial" w:cs="Arial"/>
                        </w:rPr>
                      </w:pPr>
                    </w:p>
                    <w:p w14:paraId="3890AFC3" w14:textId="77777777" w:rsidR="00EF4EE0" w:rsidRDefault="00EF4EE0" w:rsidP="003F484E">
                      <w:pPr>
                        <w:rPr>
                          <w:rFonts w:ascii="Arial" w:hAnsi="Arial" w:cs="Arial"/>
                        </w:rPr>
                      </w:pPr>
                    </w:p>
                    <w:p w14:paraId="0EA5F845" w14:textId="77777777" w:rsidR="00EF4EE0" w:rsidRPr="00EF4EE0" w:rsidRDefault="00EF4EE0" w:rsidP="003F484E">
                      <w:pPr>
                        <w:rPr>
                          <w:rFonts w:ascii="Arial" w:hAnsi="Arial" w:cs="Arial"/>
                        </w:rPr>
                      </w:pPr>
                    </w:p>
                    <w:p w14:paraId="69143AEC" w14:textId="77777777" w:rsidR="003F484E" w:rsidRPr="003F484E" w:rsidRDefault="003F484E" w:rsidP="003F484E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48254FB8" w14:textId="77777777" w:rsidR="003F484E" w:rsidRPr="003F484E" w:rsidRDefault="003F484E" w:rsidP="003F484E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56C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531DEC02" wp14:editId="112302C2">
                <wp:simplePos x="0" y="0"/>
                <wp:positionH relativeFrom="column">
                  <wp:posOffset>3806190</wp:posOffset>
                </wp:positionH>
                <wp:positionV relativeFrom="paragraph">
                  <wp:posOffset>1160145</wp:posOffset>
                </wp:positionV>
                <wp:extent cx="1952625" cy="38100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381000"/>
                        </a:xfrm>
                        <a:prstGeom prst="rect">
                          <a:avLst/>
                        </a:prstGeom>
                        <a:solidFill>
                          <a:srgbClr val="E98300"/>
                        </a:solidFill>
                        <a:ln>
                          <a:solidFill>
                            <a:srgbClr val="E98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28C279" w14:textId="77777777" w:rsidR="00656CF5" w:rsidRPr="003F484E" w:rsidRDefault="00656CF5" w:rsidP="003843DE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3F484E">
                              <w:rPr>
                                <w:rFonts w:ascii="Arial" w:hAnsi="Arial" w:cs="Arial"/>
                                <w:sz w:val="36"/>
                              </w:rPr>
                              <w:t>Wednesday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1DEC02" id="Rectangle 7" o:spid="_x0000_s1027" style="position:absolute;margin-left:299.7pt;margin-top:91.35pt;width:153.75pt;height:30pt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" fillcolor="#e98300" strokecolor="#e98300" strokeweight="2pt">
                <v:textbox>
                  <w:txbxContent>
                    <w:p w14:paraId="3928C279" w14:textId="77777777" w:rsidR="00656CF5" w:rsidRPr="003F484E" w:rsidRDefault="00656CF5" w:rsidP="003843DE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3F484E">
                        <w:rPr>
                          <w:rFonts w:ascii="Arial" w:hAnsi="Arial" w:cs="Arial"/>
                          <w:sz w:val="36"/>
                        </w:rPr>
                        <w:t>Wednesday</w:t>
                      </w:r>
                    </w:p>
                  </w:txbxContent>
                </v:textbox>
              </v:rect>
            </w:pict>
          </mc:Fallback>
        </mc:AlternateContent>
      </w:r>
      <w:r w:rsidR="00AD7C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1F04214" wp14:editId="0923D103">
                <wp:simplePos x="0" y="0"/>
                <wp:positionH relativeFrom="column">
                  <wp:posOffset>7848600</wp:posOffset>
                </wp:positionH>
                <wp:positionV relativeFrom="paragraph">
                  <wp:posOffset>1065530</wp:posOffset>
                </wp:positionV>
                <wp:extent cx="1955165" cy="381000"/>
                <wp:effectExtent l="0" t="0" r="2603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165" cy="381000"/>
                        </a:xfrm>
                        <a:prstGeom prst="rect">
                          <a:avLst/>
                        </a:prstGeom>
                        <a:solidFill>
                          <a:srgbClr val="E98300"/>
                        </a:solidFill>
                        <a:ln>
                          <a:solidFill>
                            <a:srgbClr val="E98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A7C354" w14:textId="77777777" w:rsidR="003843DE" w:rsidRPr="003F484E" w:rsidRDefault="003843DE" w:rsidP="003843DE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3F484E">
                              <w:rPr>
                                <w:rFonts w:ascii="Arial" w:hAnsi="Arial" w:cs="Arial"/>
                                <w:sz w:val="36"/>
                              </w:rPr>
                              <w:t>Friday</w:t>
                            </w:r>
                            <w:r w:rsidR="0064368D">
                              <w:rPr>
                                <w:rFonts w:ascii="Arial" w:hAnsi="Arial" w:cs="Arial"/>
                                <w:sz w:val="36"/>
                              </w:rPr>
                              <w:t xml:space="preserve"> </w:t>
                            </w:r>
                            <w:r w:rsidR="0064368D" w:rsidRPr="006436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Meat</w:t>
                            </w:r>
                            <w:r w:rsidR="0064368D">
                              <w:rPr>
                                <w:rFonts w:ascii="Arial" w:hAnsi="Arial" w:cs="Arial"/>
                                <w:sz w:val="36"/>
                              </w:rPr>
                              <w:t xml:space="preserve"> </w:t>
                            </w:r>
                            <w:r w:rsidR="0064368D" w:rsidRPr="006436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F04214" id="Rectangle 16" o:spid="_x0000_s1028" style="position:absolute;margin-left:618pt;margin-top:83.9pt;width:153.95pt;height:30pt;z-index:25164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" fillcolor="#e98300" strokecolor="#e98300" strokeweight="2pt">
                <v:textbox>
                  <w:txbxContent>
                    <w:p w14:paraId="18A7C354" w14:textId="77777777" w:rsidR="003843DE" w:rsidRPr="003F484E" w:rsidRDefault="003843DE" w:rsidP="003843DE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3F484E">
                        <w:rPr>
                          <w:rFonts w:ascii="Arial" w:hAnsi="Arial" w:cs="Arial"/>
                          <w:sz w:val="36"/>
                        </w:rPr>
                        <w:t>Friday</w:t>
                      </w:r>
                      <w:r w:rsidR="0064368D">
                        <w:rPr>
                          <w:rFonts w:ascii="Arial" w:hAnsi="Arial" w:cs="Arial"/>
                          <w:sz w:val="36"/>
                        </w:rPr>
                        <w:t xml:space="preserve"> </w:t>
                      </w:r>
                      <w:r w:rsidR="0064368D" w:rsidRPr="0064368D">
                        <w:rPr>
                          <w:rFonts w:ascii="Arial" w:hAnsi="Arial" w:cs="Arial"/>
                          <w:sz w:val="24"/>
                          <w:szCs w:val="24"/>
                        </w:rPr>
                        <w:t>Meat</w:t>
                      </w:r>
                      <w:r w:rsidR="0064368D">
                        <w:rPr>
                          <w:rFonts w:ascii="Arial" w:hAnsi="Arial" w:cs="Arial"/>
                          <w:sz w:val="36"/>
                        </w:rPr>
                        <w:t xml:space="preserve"> </w:t>
                      </w:r>
                      <w:r w:rsidR="0064368D" w:rsidRPr="0064368D">
                        <w:rPr>
                          <w:rFonts w:ascii="Arial" w:hAnsi="Arial" w:cs="Arial"/>
                          <w:sz w:val="24"/>
                          <w:szCs w:val="24"/>
                        </w:rPr>
                        <w:t>Free</w:t>
                      </w:r>
                    </w:p>
                  </w:txbxContent>
                </v:textbox>
              </v:rect>
            </w:pict>
          </mc:Fallback>
        </mc:AlternateContent>
      </w:r>
      <w:r w:rsidR="00AD7C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3E16081A" wp14:editId="6E41A722">
                <wp:simplePos x="0" y="0"/>
                <wp:positionH relativeFrom="column">
                  <wp:posOffset>5819775</wp:posOffset>
                </wp:positionH>
                <wp:positionV relativeFrom="paragraph">
                  <wp:posOffset>1065530</wp:posOffset>
                </wp:positionV>
                <wp:extent cx="1952625" cy="38100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381000"/>
                        </a:xfrm>
                        <a:prstGeom prst="rect">
                          <a:avLst/>
                        </a:prstGeom>
                        <a:solidFill>
                          <a:srgbClr val="BED600"/>
                        </a:solidFill>
                        <a:ln>
                          <a:solidFill>
                            <a:srgbClr val="BED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C480F7" w14:textId="77777777" w:rsidR="003843DE" w:rsidRPr="003F484E" w:rsidRDefault="003843DE" w:rsidP="003843DE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3F484E">
                              <w:rPr>
                                <w:rFonts w:ascii="Arial" w:hAnsi="Arial" w:cs="Arial"/>
                                <w:sz w:val="36"/>
                              </w:rPr>
                              <w:t>Thursday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16081A" id="Rectangle 15" o:spid="_x0000_s1029" style="position:absolute;margin-left:458.25pt;margin-top:83.9pt;width:153.75pt;height:30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" fillcolor="#bed600" strokecolor="#bed600" strokeweight="2pt">
                <v:textbox>
                  <w:txbxContent>
                    <w:p w14:paraId="6AC480F7" w14:textId="77777777" w:rsidR="003843DE" w:rsidRPr="003F484E" w:rsidRDefault="003843DE" w:rsidP="003843DE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3F484E">
                        <w:rPr>
                          <w:rFonts w:ascii="Arial" w:hAnsi="Arial" w:cs="Arial"/>
                          <w:sz w:val="36"/>
                        </w:rPr>
                        <w:t>Thursday</w:t>
                      </w:r>
                    </w:p>
                  </w:txbxContent>
                </v:textbox>
              </v:rect>
            </w:pict>
          </mc:Fallback>
        </mc:AlternateContent>
      </w:r>
      <w:r w:rsidR="00AD7C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67B5AD73" wp14:editId="3FCBF669">
                <wp:simplePos x="0" y="0"/>
                <wp:positionH relativeFrom="column">
                  <wp:posOffset>5821045</wp:posOffset>
                </wp:positionH>
                <wp:positionV relativeFrom="paragraph">
                  <wp:posOffset>1510030</wp:posOffset>
                </wp:positionV>
                <wp:extent cx="1952625" cy="3402965"/>
                <wp:effectExtent l="0" t="0" r="28575" b="2603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3402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023AA" w14:textId="7C97B46C" w:rsidR="007035AA" w:rsidRPr="007035AA" w:rsidRDefault="007035AA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Choice A</w:t>
                            </w:r>
                          </w:p>
                          <w:p w14:paraId="2ED326A6" w14:textId="1A7D2D37" w:rsidR="00656CF5" w:rsidRPr="007035AA" w:rsidRDefault="00656CF5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035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Homemade </w:t>
                            </w:r>
                            <w:r w:rsidR="00625B3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Chicken Fajitas</w:t>
                            </w:r>
                          </w:p>
                          <w:p w14:paraId="757E6EF7" w14:textId="62F19862" w:rsidR="00656CF5" w:rsidRDefault="00656CF5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96FCFD3" w14:textId="316489AD" w:rsidR="007035AA" w:rsidRPr="007035AA" w:rsidRDefault="007035AA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Choice B</w:t>
                            </w:r>
                          </w:p>
                          <w:p w14:paraId="0E73F092" w14:textId="29791ABB" w:rsidR="00656CF5" w:rsidRPr="007035AA" w:rsidRDefault="00625B31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Homemade Cheese &amp; Bean Pie </w:t>
                            </w:r>
                          </w:p>
                          <w:p w14:paraId="10E0C7D1" w14:textId="79026ED6" w:rsidR="00656CF5" w:rsidRDefault="00656CF5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D630266" w14:textId="71DEDCF3" w:rsidR="007035AA" w:rsidRPr="007035AA" w:rsidRDefault="007035AA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Choice C</w:t>
                            </w:r>
                          </w:p>
                          <w:p w14:paraId="1A5E47F0" w14:textId="02E3B7F4" w:rsidR="00656CF5" w:rsidRPr="007035AA" w:rsidRDefault="00625B31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Wholemeal Tuna </w:t>
                            </w:r>
                            <w:r w:rsidR="005E0F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&amp; Salad</w:t>
                            </w:r>
                            <w:r w:rsidR="004D7D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Sandwich </w:t>
                            </w:r>
                          </w:p>
                          <w:p w14:paraId="2DFA7FB4" w14:textId="0DCF57E8" w:rsidR="00656CF5" w:rsidRDefault="00656CF5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66C1C0C" w14:textId="7BFAFCCB" w:rsidR="007035AA" w:rsidRPr="007035AA" w:rsidRDefault="007035AA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Vegetable selection</w:t>
                            </w:r>
                          </w:p>
                          <w:p w14:paraId="7E01FB19" w14:textId="424648E9" w:rsidR="00656CF5" w:rsidRDefault="007C1421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Oven </w:t>
                            </w:r>
                            <w:r w:rsidR="006C66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Baked Herby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Diced Potatoes</w:t>
                            </w:r>
                          </w:p>
                          <w:p w14:paraId="152E4470" w14:textId="75BB58AD" w:rsidR="007C1421" w:rsidRPr="007035AA" w:rsidRDefault="007C1421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</w:t>
                            </w:r>
                            <w:r w:rsidR="00C2692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dley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of Vegetables.</w:t>
                            </w:r>
                          </w:p>
                          <w:p w14:paraId="2D0ADEB3" w14:textId="66C0FEEA" w:rsidR="00656CF5" w:rsidRPr="007035AA" w:rsidRDefault="00656CF5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50E532B" w14:textId="2BE53B21" w:rsidR="00656CF5" w:rsidRPr="007035AA" w:rsidRDefault="007035AA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Dessert </w:t>
                            </w:r>
                          </w:p>
                          <w:p w14:paraId="634563C1" w14:textId="56096FCA" w:rsidR="00EF4EE0" w:rsidRPr="00294657" w:rsidRDefault="00EF4EE0" w:rsidP="00EF4EE0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946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Ice Cream </w:t>
                            </w:r>
                            <w:r w:rsidR="00F5583A" w:rsidRPr="002946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 w:rsidRPr="002946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Wafer drizzled with Fruit coulis </w:t>
                            </w:r>
                          </w:p>
                          <w:p w14:paraId="7810BC80" w14:textId="77777777" w:rsidR="00EF4EE0" w:rsidRPr="007035AA" w:rsidRDefault="00EF4EE0" w:rsidP="00EF4EE0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51C6F17" w14:textId="77777777" w:rsidR="00EF4EE0" w:rsidRPr="007035AA" w:rsidRDefault="00EF4EE0" w:rsidP="00EF4EE0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035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Basket of Fresh Seasonal Fruit </w:t>
                            </w:r>
                          </w:p>
                          <w:p w14:paraId="1EDE911C" w14:textId="77777777" w:rsidR="00EF4EE0" w:rsidRPr="007035AA" w:rsidRDefault="00EF4EE0" w:rsidP="00EF4EE0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035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Organic Yeo Valley Yoghurt</w:t>
                            </w:r>
                          </w:p>
                          <w:p w14:paraId="55980B2E" w14:textId="77777777" w:rsidR="003F484E" w:rsidRPr="003F484E" w:rsidRDefault="003F484E" w:rsidP="003F484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4F1D96C" w14:textId="77777777" w:rsidR="003F484E" w:rsidRPr="003F484E" w:rsidRDefault="003F484E" w:rsidP="003F484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5AD73" id="_x0000_s1030" type="#_x0000_t202" style="position:absolute;margin-left:458.35pt;margin-top:118.9pt;width:153.75pt;height:267.9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">
                <v:textbox>
                  <w:txbxContent>
                    <w:p w14:paraId="244023AA" w14:textId="7C97B46C" w:rsidR="007035AA" w:rsidRPr="007035AA" w:rsidRDefault="007035AA" w:rsidP="007035AA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Choice A</w:t>
                      </w:r>
                    </w:p>
                    <w:p w14:paraId="2ED326A6" w14:textId="1A7D2D37" w:rsidR="00656CF5" w:rsidRPr="007035AA" w:rsidRDefault="00656CF5" w:rsidP="007035AA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035A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Homemade </w:t>
                      </w:r>
                      <w:r w:rsidR="00625B31">
                        <w:rPr>
                          <w:rFonts w:ascii="Arial" w:hAnsi="Arial" w:cs="Arial"/>
                          <w:sz w:val="20"/>
                          <w:szCs w:val="20"/>
                        </w:rPr>
                        <w:t>Chicken Fajitas</w:t>
                      </w:r>
                    </w:p>
                    <w:p w14:paraId="757E6EF7" w14:textId="62F19862" w:rsidR="00656CF5" w:rsidRDefault="00656CF5" w:rsidP="007035AA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96FCFD3" w14:textId="316489AD" w:rsidR="007035AA" w:rsidRPr="007035AA" w:rsidRDefault="007035AA" w:rsidP="007035AA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Choice B</w:t>
                      </w:r>
                    </w:p>
                    <w:p w14:paraId="0E73F092" w14:textId="29791ABB" w:rsidR="00656CF5" w:rsidRPr="007035AA" w:rsidRDefault="00625B31" w:rsidP="007035AA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Homemade Cheese &amp; Bean Pie </w:t>
                      </w:r>
                    </w:p>
                    <w:p w14:paraId="10E0C7D1" w14:textId="79026ED6" w:rsidR="00656CF5" w:rsidRDefault="00656CF5" w:rsidP="007035AA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D630266" w14:textId="71DEDCF3" w:rsidR="007035AA" w:rsidRPr="007035AA" w:rsidRDefault="007035AA" w:rsidP="007035AA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Choice C</w:t>
                      </w:r>
                    </w:p>
                    <w:p w14:paraId="1A5E47F0" w14:textId="02E3B7F4" w:rsidR="00656CF5" w:rsidRPr="007035AA" w:rsidRDefault="00625B31" w:rsidP="007035AA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Wholemeal Tuna </w:t>
                      </w:r>
                      <w:r w:rsidR="005E0FCF">
                        <w:rPr>
                          <w:rFonts w:ascii="Arial" w:hAnsi="Arial" w:cs="Arial"/>
                          <w:sz w:val="20"/>
                          <w:szCs w:val="20"/>
                        </w:rPr>
                        <w:t>&amp; Salad</w:t>
                      </w:r>
                      <w:r w:rsidR="004D7D3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Sandwich </w:t>
                      </w:r>
                    </w:p>
                    <w:p w14:paraId="2DFA7FB4" w14:textId="0DCF57E8" w:rsidR="00656CF5" w:rsidRDefault="00656CF5" w:rsidP="007035AA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66C1C0C" w14:textId="7BFAFCCB" w:rsidR="007035AA" w:rsidRPr="007035AA" w:rsidRDefault="007035AA" w:rsidP="007035AA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Vegetable selection</w:t>
                      </w:r>
                    </w:p>
                    <w:p w14:paraId="7E01FB19" w14:textId="424648E9" w:rsidR="00656CF5" w:rsidRDefault="007C1421" w:rsidP="007035AA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Oven </w:t>
                      </w:r>
                      <w:r w:rsidR="006C66D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Baked Herby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Diced Potatoes</w:t>
                      </w:r>
                    </w:p>
                    <w:p w14:paraId="152E4470" w14:textId="75BB58AD" w:rsidR="007C1421" w:rsidRPr="007035AA" w:rsidRDefault="007C1421" w:rsidP="007035AA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Me</w:t>
                      </w:r>
                      <w:r w:rsidR="00C26921">
                        <w:rPr>
                          <w:rFonts w:ascii="Arial" w:hAnsi="Arial" w:cs="Arial"/>
                          <w:sz w:val="20"/>
                          <w:szCs w:val="20"/>
                        </w:rPr>
                        <w:t>dley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of Vegetables.</w:t>
                      </w:r>
                    </w:p>
                    <w:p w14:paraId="2D0ADEB3" w14:textId="66C0FEEA" w:rsidR="00656CF5" w:rsidRPr="007035AA" w:rsidRDefault="00656CF5" w:rsidP="007035AA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50E532B" w14:textId="2BE53B21" w:rsidR="00656CF5" w:rsidRPr="007035AA" w:rsidRDefault="007035AA" w:rsidP="007035AA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Dessert </w:t>
                      </w:r>
                    </w:p>
                    <w:p w14:paraId="634563C1" w14:textId="56096FCA" w:rsidR="00EF4EE0" w:rsidRPr="00294657" w:rsidRDefault="00EF4EE0" w:rsidP="00EF4EE0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9465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Ice Cream </w:t>
                      </w:r>
                      <w:r w:rsidR="00F5583A" w:rsidRPr="00294657">
                        <w:rPr>
                          <w:rFonts w:ascii="Arial" w:hAnsi="Arial" w:cs="Arial"/>
                          <w:sz w:val="20"/>
                          <w:szCs w:val="20"/>
                        </w:rPr>
                        <w:t>and</w:t>
                      </w:r>
                      <w:r w:rsidRPr="0029465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Wafer drizzled with Fruit coulis </w:t>
                      </w:r>
                    </w:p>
                    <w:p w14:paraId="7810BC80" w14:textId="77777777" w:rsidR="00EF4EE0" w:rsidRPr="007035AA" w:rsidRDefault="00EF4EE0" w:rsidP="00EF4EE0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51C6F17" w14:textId="77777777" w:rsidR="00EF4EE0" w:rsidRPr="007035AA" w:rsidRDefault="00EF4EE0" w:rsidP="00EF4EE0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035A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Basket of Fresh Seasonal Fruit </w:t>
                      </w:r>
                    </w:p>
                    <w:p w14:paraId="1EDE911C" w14:textId="77777777" w:rsidR="00EF4EE0" w:rsidRPr="007035AA" w:rsidRDefault="00EF4EE0" w:rsidP="00EF4EE0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035AA">
                        <w:rPr>
                          <w:rFonts w:ascii="Arial" w:hAnsi="Arial" w:cs="Arial"/>
                          <w:sz w:val="20"/>
                          <w:szCs w:val="20"/>
                        </w:rPr>
                        <w:t>Organic Yeo Valley Yoghurt</w:t>
                      </w:r>
                    </w:p>
                    <w:p w14:paraId="55980B2E" w14:textId="77777777" w:rsidR="003F484E" w:rsidRPr="003F484E" w:rsidRDefault="003F484E" w:rsidP="003F484E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44F1D96C" w14:textId="77777777" w:rsidR="003F484E" w:rsidRPr="003F484E" w:rsidRDefault="003F484E" w:rsidP="003F484E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7C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0EB8E7A0" wp14:editId="51C03568">
                <wp:simplePos x="0" y="0"/>
                <wp:positionH relativeFrom="column">
                  <wp:posOffset>1762125</wp:posOffset>
                </wp:positionH>
                <wp:positionV relativeFrom="paragraph">
                  <wp:posOffset>1065530</wp:posOffset>
                </wp:positionV>
                <wp:extent cx="1952625" cy="381000"/>
                <wp:effectExtent l="0" t="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381000"/>
                        </a:xfrm>
                        <a:prstGeom prst="rect">
                          <a:avLst/>
                        </a:prstGeom>
                        <a:solidFill>
                          <a:srgbClr val="BED600"/>
                        </a:solidFill>
                        <a:ln>
                          <a:solidFill>
                            <a:srgbClr val="BED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1858E8" w14:textId="786B00DE" w:rsidR="003843DE" w:rsidRPr="006F0DCE" w:rsidRDefault="003843DE" w:rsidP="003843DE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F484E">
                              <w:rPr>
                                <w:rFonts w:ascii="Arial" w:hAnsi="Arial" w:cs="Arial"/>
                                <w:sz w:val="36"/>
                              </w:rPr>
                              <w:t>Tuesday</w:t>
                            </w:r>
                            <w:r w:rsidR="006F0DCE">
                              <w:rPr>
                                <w:rFonts w:ascii="Arial" w:hAnsi="Arial" w:cs="Arial"/>
                                <w:sz w:val="36"/>
                              </w:rPr>
                              <w:t xml:space="preserve"> </w:t>
                            </w:r>
                            <w:r w:rsidR="006F0DC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Meat free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B8E7A0" id="Rectangle 13" o:spid="_x0000_s1031" style="position:absolute;margin-left:138.75pt;margin-top:83.9pt;width:153.75pt;height:30pt;z-index:2515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" fillcolor="#bed600" strokecolor="#bed600" strokeweight="2pt">
                <v:textbox>
                  <w:txbxContent>
                    <w:p w14:paraId="5C1858E8" w14:textId="786B00DE" w:rsidR="003843DE" w:rsidRPr="006F0DCE" w:rsidRDefault="003843DE" w:rsidP="003843DE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F484E">
                        <w:rPr>
                          <w:rFonts w:ascii="Arial" w:hAnsi="Arial" w:cs="Arial"/>
                          <w:sz w:val="36"/>
                        </w:rPr>
                        <w:t>Tuesday</w:t>
                      </w:r>
                      <w:r w:rsidR="006F0DCE">
                        <w:rPr>
                          <w:rFonts w:ascii="Arial" w:hAnsi="Arial" w:cs="Arial"/>
                          <w:sz w:val="36"/>
                        </w:rPr>
                        <w:t xml:space="preserve"> </w:t>
                      </w:r>
                      <w:r w:rsidR="006F0DC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Meat free </w:t>
                      </w:r>
                    </w:p>
                  </w:txbxContent>
                </v:textbox>
              </v:rect>
            </w:pict>
          </mc:Fallback>
        </mc:AlternateContent>
      </w:r>
      <w:r w:rsidR="00AD7C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52CEE9C6" wp14:editId="66EB2E10">
                <wp:simplePos x="0" y="0"/>
                <wp:positionH relativeFrom="column">
                  <wp:posOffset>3790950</wp:posOffset>
                </wp:positionH>
                <wp:positionV relativeFrom="paragraph">
                  <wp:posOffset>1065530</wp:posOffset>
                </wp:positionV>
                <wp:extent cx="1952625" cy="381000"/>
                <wp:effectExtent l="0" t="0" r="285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381000"/>
                        </a:xfrm>
                        <a:prstGeom prst="rect">
                          <a:avLst/>
                        </a:prstGeom>
                        <a:solidFill>
                          <a:srgbClr val="E98300"/>
                        </a:solidFill>
                        <a:ln>
                          <a:solidFill>
                            <a:srgbClr val="E98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CCBF13" w14:textId="77777777" w:rsidR="003843DE" w:rsidRPr="003F484E" w:rsidRDefault="003843DE" w:rsidP="003843DE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3F484E">
                              <w:rPr>
                                <w:rFonts w:ascii="Arial" w:hAnsi="Arial" w:cs="Arial"/>
                                <w:sz w:val="36"/>
                              </w:rPr>
                              <w:t>Wednesday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CEE9C6" id="Rectangle 14" o:spid="_x0000_s1032" style="position:absolute;margin-left:298.5pt;margin-top:83.9pt;width:153.75pt;height:30pt;z-index: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" fillcolor="#e98300" strokecolor="#e98300" strokeweight="2pt">
                <v:textbox>
                  <w:txbxContent>
                    <w:p w14:paraId="7ECCBF13" w14:textId="77777777" w:rsidR="003843DE" w:rsidRPr="003F484E" w:rsidRDefault="003843DE" w:rsidP="003843DE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3F484E">
                        <w:rPr>
                          <w:rFonts w:ascii="Arial" w:hAnsi="Arial" w:cs="Arial"/>
                          <w:sz w:val="36"/>
                        </w:rPr>
                        <w:t>Wednesday</w:t>
                      </w:r>
                    </w:p>
                  </w:txbxContent>
                </v:textbox>
              </v:rect>
            </w:pict>
          </mc:Fallback>
        </mc:AlternateContent>
      </w:r>
      <w:r w:rsidR="00AD7C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753138C" wp14:editId="7921C5BC">
                <wp:simplePos x="0" y="0"/>
                <wp:positionH relativeFrom="column">
                  <wp:posOffset>3787140</wp:posOffset>
                </wp:positionH>
                <wp:positionV relativeFrom="paragraph">
                  <wp:posOffset>1510030</wp:posOffset>
                </wp:positionV>
                <wp:extent cx="1952625" cy="3402965"/>
                <wp:effectExtent l="0" t="0" r="28575" b="2603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3402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4037E" w14:textId="4277A130" w:rsidR="007035AA" w:rsidRPr="007035AA" w:rsidRDefault="007035AA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Choice A</w:t>
                            </w:r>
                          </w:p>
                          <w:p w14:paraId="55CDAD66" w14:textId="28B2FF36" w:rsidR="00656CF5" w:rsidRPr="007035AA" w:rsidRDefault="00656CF5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035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Oven </w:t>
                            </w:r>
                            <w:r w:rsidR="002946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 w:rsidRPr="007035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aked Roast Gammon </w:t>
                            </w:r>
                          </w:p>
                          <w:p w14:paraId="4E81FAFE" w14:textId="026F758C" w:rsidR="00656CF5" w:rsidRDefault="00656CF5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8FD3DCD" w14:textId="731DF9B1" w:rsidR="007035AA" w:rsidRPr="007035AA" w:rsidRDefault="007035AA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Choice B</w:t>
                            </w:r>
                          </w:p>
                          <w:p w14:paraId="6B86D36A" w14:textId="5540271A" w:rsidR="00656CF5" w:rsidRPr="007035AA" w:rsidRDefault="004D7D36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Tuna &amp; Sweetcorn Pasta Bake</w:t>
                            </w:r>
                          </w:p>
                          <w:p w14:paraId="2E696DFD" w14:textId="002D6A89" w:rsidR="00656CF5" w:rsidRDefault="00656CF5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95CB4A0" w14:textId="77777777" w:rsidR="00294657" w:rsidRPr="007035AA" w:rsidRDefault="00294657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DAD4CB8" w14:textId="57574A3E" w:rsidR="00656CF5" w:rsidRPr="007035AA" w:rsidRDefault="007035AA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Choice C</w:t>
                            </w:r>
                          </w:p>
                          <w:p w14:paraId="1C64DF1A" w14:textId="16987E7F" w:rsidR="00656CF5" w:rsidRPr="007035AA" w:rsidRDefault="00AB39AB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Jacket </w:t>
                            </w:r>
                            <w:r w:rsidR="00656CF5" w:rsidRPr="007035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Potato with </w:t>
                            </w:r>
                            <w:r w:rsidR="002946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 w:rsidR="00656CF5" w:rsidRPr="007035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heesy </w:t>
                            </w:r>
                            <w:r w:rsidR="002946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 w:rsidR="00656CF5" w:rsidRPr="007035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oleslaw Filling </w:t>
                            </w:r>
                          </w:p>
                          <w:p w14:paraId="7B0CDCE3" w14:textId="77777777" w:rsidR="007035AA" w:rsidRDefault="007035AA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8637F38" w14:textId="77777777" w:rsidR="00625B31" w:rsidRDefault="007035AA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Vegetable selection </w:t>
                            </w:r>
                          </w:p>
                          <w:p w14:paraId="64CF9B05" w14:textId="67BFF85B" w:rsidR="00656CF5" w:rsidRPr="007035AA" w:rsidRDefault="00625B31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946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Creamed and Roast Potatoes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56CF5" w:rsidRPr="007035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Seasonal Vegetables</w:t>
                            </w:r>
                            <w:r w:rsidR="00656CF5" w:rsidRPr="007035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B7AFFF6" w14:textId="1C140418" w:rsidR="00656CF5" w:rsidRDefault="00656CF5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BFBE4C6" w14:textId="329B8A65" w:rsidR="00656CF5" w:rsidRDefault="007035AA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Dessert</w:t>
                            </w:r>
                          </w:p>
                          <w:p w14:paraId="14192607" w14:textId="43EA4798" w:rsidR="00363465" w:rsidRPr="00294657" w:rsidRDefault="00363465" w:rsidP="00294657">
                            <w:pPr>
                              <w:pStyle w:val="NoSpacing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946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Fresh Sliced Melon </w:t>
                            </w:r>
                          </w:p>
                          <w:p w14:paraId="0DC969F7" w14:textId="0676B772" w:rsidR="00363465" w:rsidRPr="00294657" w:rsidRDefault="00363465" w:rsidP="00294657">
                            <w:pPr>
                              <w:pStyle w:val="NoSpacing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946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Cheese and Biscuits </w:t>
                            </w:r>
                          </w:p>
                          <w:p w14:paraId="73C4F5E8" w14:textId="77777777" w:rsidR="004D7D36" w:rsidRPr="004D7D36" w:rsidRDefault="004D7D36" w:rsidP="00294657">
                            <w:pPr>
                              <w:pStyle w:val="NoSpacing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9AD7BB0" w14:textId="77777777" w:rsidR="00656CF5" w:rsidRPr="007035AA" w:rsidRDefault="00656CF5" w:rsidP="00294657">
                            <w:pPr>
                              <w:pStyle w:val="NoSpacing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035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Basket of Fresh Seasonal Fruit </w:t>
                            </w:r>
                          </w:p>
                          <w:p w14:paraId="00EB527B" w14:textId="77777777" w:rsidR="00656CF5" w:rsidRPr="007035AA" w:rsidRDefault="00656CF5" w:rsidP="00294657">
                            <w:pPr>
                              <w:pStyle w:val="NoSpacing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035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Organic Yeo Valley Yoghurt</w:t>
                            </w:r>
                          </w:p>
                          <w:p w14:paraId="6CECFB18" w14:textId="77777777" w:rsidR="005C31C5" w:rsidRPr="00362F67" w:rsidRDefault="005C31C5" w:rsidP="00CC1310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A69AE12" w14:textId="77777777" w:rsidR="003F484E" w:rsidRPr="003F484E" w:rsidRDefault="003F484E" w:rsidP="003F484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347C72D" w14:textId="77777777" w:rsidR="003F484E" w:rsidRPr="003F484E" w:rsidRDefault="003F484E" w:rsidP="003F484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3B0CCA3" w14:textId="77777777" w:rsidR="003F484E" w:rsidRPr="003F484E" w:rsidRDefault="003F484E" w:rsidP="003F484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A7410A" w14:textId="77777777" w:rsidR="003F484E" w:rsidRPr="003F484E" w:rsidRDefault="003F484E" w:rsidP="003F484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3138C" id="_x0000_s1033" type="#_x0000_t202" style="position:absolute;margin-left:298.2pt;margin-top:118.9pt;width:153.75pt;height:267.9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">
                <v:textbox>
                  <w:txbxContent>
                    <w:p w14:paraId="3F34037E" w14:textId="4277A130" w:rsidR="007035AA" w:rsidRPr="007035AA" w:rsidRDefault="007035AA" w:rsidP="007035AA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Choice A</w:t>
                      </w:r>
                    </w:p>
                    <w:p w14:paraId="55CDAD66" w14:textId="28B2FF36" w:rsidR="00656CF5" w:rsidRPr="007035AA" w:rsidRDefault="00656CF5" w:rsidP="007035AA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035A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Oven </w:t>
                      </w:r>
                      <w:r w:rsidR="00294657">
                        <w:rPr>
                          <w:rFonts w:ascii="Arial" w:hAnsi="Arial" w:cs="Arial"/>
                          <w:sz w:val="20"/>
                          <w:szCs w:val="20"/>
                        </w:rPr>
                        <w:t>B</w:t>
                      </w:r>
                      <w:r w:rsidRPr="007035A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aked Roast Gammon </w:t>
                      </w:r>
                    </w:p>
                    <w:p w14:paraId="4E81FAFE" w14:textId="026F758C" w:rsidR="00656CF5" w:rsidRDefault="00656CF5" w:rsidP="007035AA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8FD3DCD" w14:textId="731DF9B1" w:rsidR="007035AA" w:rsidRPr="007035AA" w:rsidRDefault="007035AA" w:rsidP="007035AA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Choice B</w:t>
                      </w:r>
                    </w:p>
                    <w:p w14:paraId="6B86D36A" w14:textId="5540271A" w:rsidR="00656CF5" w:rsidRPr="007035AA" w:rsidRDefault="004D7D36" w:rsidP="007035AA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Tuna &amp; Sweetcorn Pasta Bake</w:t>
                      </w:r>
                    </w:p>
                    <w:p w14:paraId="2E696DFD" w14:textId="002D6A89" w:rsidR="00656CF5" w:rsidRDefault="00656CF5" w:rsidP="007035AA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95CB4A0" w14:textId="77777777" w:rsidR="00294657" w:rsidRPr="007035AA" w:rsidRDefault="00294657" w:rsidP="007035AA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DAD4CB8" w14:textId="57574A3E" w:rsidR="00656CF5" w:rsidRPr="007035AA" w:rsidRDefault="007035AA" w:rsidP="007035AA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Choice C</w:t>
                      </w:r>
                    </w:p>
                    <w:p w14:paraId="1C64DF1A" w14:textId="16987E7F" w:rsidR="00656CF5" w:rsidRPr="007035AA" w:rsidRDefault="00AB39AB" w:rsidP="007035AA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Jacket </w:t>
                      </w:r>
                      <w:r w:rsidR="00656CF5" w:rsidRPr="007035A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Potato with </w:t>
                      </w:r>
                      <w:r w:rsidR="00294657">
                        <w:rPr>
                          <w:rFonts w:ascii="Arial" w:hAnsi="Arial" w:cs="Arial"/>
                          <w:sz w:val="20"/>
                          <w:szCs w:val="20"/>
                        </w:rPr>
                        <w:t>C</w:t>
                      </w:r>
                      <w:r w:rsidR="00656CF5" w:rsidRPr="007035A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heesy </w:t>
                      </w:r>
                      <w:r w:rsidR="00294657">
                        <w:rPr>
                          <w:rFonts w:ascii="Arial" w:hAnsi="Arial" w:cs="Arial"/>
                          <w:sz w:val="20"/>
                          <w:szCs w:val="20"/>
                        </w:rPr>
                        <w:t>C</w:t>
                      </w:r>
                      <w:r w:rsidR="00656CF5" w:rsidRPr="007035A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oleslaw Filling </w:t>
                      </w:r>
                    </w:p>
                    <w:p w14:paraId="7B0CDCE3" w14:textId="77777777" w:rsidR="007035AA" w:rsidRDefault="007035AA" w:rsidP="007035AA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8637F38" w14:textId="77777777" w:rsidR="00625B31" w:rsidRDefault="007035AA" w:rsidP="007035AA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Vegetable selection </w:t>
                      </w:r>
                    </w:p>
                    <w:p w14:paraId="64CF9B05" w14:textId="67BFF85B" w:rsidR="00656CF5" w:rsidRPr="007035AA" w:rsidRDefault="00625B31" w:rsidP="007035AA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294657">
                        <w:rPr>
                          <w:rFonts w:ascii="Arial" w:hAnsi="Arial" w:cs="Arial"/>
                          <w:sz w:val="20"/>
                          <w:szCs w:val="20"/>
                        </w:rPr>
                        <w:t>Creamed and Roast Potatoes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656CF5" w:rsidRPr="007035AA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Seasonal Vegetables</w:t>
                      </w:r>
                      <w:r w:rsidR="00656CF5" w:rsidRPr="007035A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B7AFFF6" w14:textId="1C140418" w:rsidR="00656CF5" w:rsidRDefault="00656CF5" w:rsidP="007035AA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BFBE4C6" w14:textId="329B8A65" w:rsidR="00656CF5" w:rsidRDefault="007035AA" w:rsidP="007035AA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Dessert</w:t>
                      </w:r>
                    </w:p>
                    <w:p w14:paraId="14192607" w14:textId="43EA4798" w:rsidR="00363465" w:rsidRPr="00294657" w:rsidRDefault="00363465" w:rsidP="00294657">
                      <w:pPr>
                        <w:pStyle w:val="NoSpacing"/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9465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Fresh Sliced Melon </w:t>
                      </w:r>
                    </w:p>
                    <w:p w14:paraId="0DC969F7" w14:textId="0676B772" w:rsidR="00363465" w:rsidRPr="00294657" w:rsidRDefault="00363465" w:rsidP="00294657">
                      <w:pPr>
                        <w:pStyle w:val="NoSpacing"/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9465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Cheese and Biscuits </w:t>
                      </w:r>
                    </w:p>
                    <w:p w14:paraId="73C4F5E8" w14:textId="77777777" w:rsidR="004D7D36" w:rsidRPr="004D7D36" w:rsidRDefault="004D7D36" w:rsidP="00294657">
                      <w:pPr>
                        <w:pStyle w:val="NoSpacing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9AD7BB0" w14:textId="77777777" w:rsidR="00656CF5" w:rsidRPr="007035AA" w:rsidRDefault="00656CF5" w:rsidP="00294657">
                      <w:pPr>
                        <w:pStyle w:val="NoSpacing"/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035A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Basket of Fresh Seasonal Fruit </w:t>
                      </w:r>
                    </w:p>
                    <w:p w14:paraId="00EB527B" w14:textId="77777777" w:rsidR="00656CF5" w:rsidRPr="007035AA" w:rsidRDefault="00656CF5" w:rsidP="00294657">
                      <w:pPr>
                        <w:pStyle w:val="NoSpacing"/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035AA">
                        <w:rPr>
                          <w:rFonts w:ascii="Arial" w:hAnsi="Arial" w:cs="Arial"/>
                          <w:sz w:val="20"/>
                          <w:szCs w:val="20"/>
                        </w:rPr>
                        <w:t>Organic Yeo Valley Yoghurt</w:t>
                      </w:r>
                    </w:p>
                    <w:p w14:paraId="6CECFB18" w14:textId="77777777" w:rsidR="005C31C5" w:rsidRPr="00362F67" w:rsidRDefault="005C31C5" w:rsidP="00CC1310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A69AE12" w14:textId="77777777" w:rsidR="003F484E" w:rsidRPr="003F484E" w:rsidRDefault="003F484E" w:rsidP="003F484E">
                      <w:pPr>
                        <w:rPr>
                          <w:rFonts w:ascii="Arial" w:hAnsi="Arial" w:cs="Arial"/>
                        </w:rPr>
                      </w:pPr>
                    </w:p>
                    <w:p w14:paraId="2347C72D" w14:textId="77777777" w:rsidR="003F484E" w:rsidRPr="003F484E" w:rsidRDefault="003F484E" w:rsidP="003F484E">
                      <w:pPr>
                        <w:rPr>
                          <w:rFonts w:ascii="Arial" w:hAnsi="Arial" w:cs="Arial"/>
                        </w:rPr>
                      </w:pPr>
                    </w:p>
                    <w:p w14:paraId="13B0CCA3" w14:textId="77777777" w:rsidR="003F484E" w:rsidRPr="003F484E" w:rsidRDefault="003F484E" w:rsidP="003F484E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A7410A" w14:textId="77777777" w:rsidR="003F484E" w:rsidRPr="003F484E" w:rsidRDefault="003F484E" w:rsidP="003F484E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7C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FABC25F" wp14:editId="1B4C80C5">
                <wp:simplePos x="0" y="0"/>
                <wp:positionH relativeFrom="column">
                  <wp:posOffset>1759585</wp:posOffset>
                </wp:positionH>
                <wp:positionV relativeFrom="paragraph">
                  <wp:posOffset>1510030</wp:posOffset>
                </wp:positionV>
                <wp:extent cx="1952625" cy="3402965"/>
                <wp:effectExtent l="0" t="0" r="28575" b="2603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3402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265A7" w14:textId="0060ED92" w:rsidR="00D05170" w:rsidRPr="007035AA" w:rsidRDefault="007035AA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Choice A</w:t>
                            </w:r>
                          </w:p>
                          <w:p w14:paraId="05B8E5E4" w14:textId="1455B867" w:rsidR="00656CF5" w:rsidRPr="007035AA" w:rsidRDefault="00B51E47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MS</w:t>
                            </w:r>
                            <w:r w:rsidR="002946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Fish Fingers</w:t>
                            </w:r>
                          </w:p>
                          <w:p w14:paraId="215801F8" w14:textId="77777777" w:rsidR="00656CF5" w:rsidRPr="007035AA" w:rsidRDefault="00656CF5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8504C07" w14:textId="29A211FA" w:rsidR="00656CF5" w:rsidRPr="007035AA" w:rsidRDefault="007035AA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Choice B</w:t>
                            </w:r>
                          </w:p>
                          <w:p w14:paraId="4314B408" w14:textId="2122FE53" w:rsidR="00656CF5" w:rsidRPr="007035AA" w:rsidRDefault="00656CF5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035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Homemade </w:t>
                            </w:r>
                            <w:r w:rsidR="00203E1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Tomato &amp; Cheese Pizza Style Panini</w:t>
                            </w:r>
                          </w:p>
                          <w:p w14:paraId="0C4B6FB3" w14:textId="77777777" w:rsidR="00656CF5" w:rsidRPr="007035AA" w:rsidRDefault="00656CF5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5AA5261" w14:textId="77777777" w:rsidR="00AB39AB" w:rsidRDefault="007035AA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Choice C</w:t>
                            </w:r>
                          </w:p>
                          <w:p w14:paraId="00F44B60" w14:textId="49164B94" w:rsidR="00656CF5" w:rsidRPr="00B51E47" w:rsidRDefault="005E0FCF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Jacket </w:t>
                            </w:r>
                            <w:r w:rsidRPr="007035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Potato</w:t>
                            </w:r>
                            <w:r w:rsidR="00656CF5" w:rsidRPr="007035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with</w:t>
                            </w:r>
                            <w:r w:rsidR="00B51E4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Baked Beans </w:t>
                            </w:r>
                            <w:r w:rsidR="00656CF5" w:rsidRPr="007035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Filling </w:t>
                            </w:r>
                          </w:p>
                          <w:p w14:paraId="36FC447E" w14:textId="1AD3D9C0" w:rsidR="00656CF5" w:rsidRDefault="00656CF5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C55648E" w14:textId="5C62CEB3" w:rsidR="007035AA" w:rsidRPr="007035AA" w:rsidRDefault="007035AA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Vegetable selection </w:t>
                            </w:r>
                          </w:p>
                          <w:p w14:paraId="06DC6C78" w14:textId="52431550" w:rsidR="00656CF5" w:rsidRPr="007035AA" w:rsidRDefault="008856DA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Homemade Jacket Wedges </w:t>
                            </w:r>
                          </w:p>
                          <w:p w14:paraId="389C84F3" w14:textId="7C9DF602" w:rsidR="00656CF5" w:rsidRPr="007035AA" w:rsidRDefault="008856DA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Peas &amp; Sweetcorn </w:t>
                            </w:r>
                          </w:p>
                          <w:p w14:paraId="67A5326B" w14:textId="66D8FD32" w:rsidR="00656CF5" w:rsidRDefault="00656CF5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D766412" w14:textId="7C6861A3" w:rsidR="007035AA" w:rsidRPr="007035AA" w:rsidRDefault="007035AA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Dessert </w:t>
                            </w:r>
                          </w:p>
                          <w:p w14:paraId="40A5E4A5" w14:textId="18741DB3" w:rsidR="00EF4EE0" w:rsidRPr="007035AA" w:rsidRDefault="00EF4EE0" w:rsidP="00294657">
                            <w:pPr>
                              <w:pStyle w:val="NoSpacing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035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Homemade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Jam Sponge </w:t>
                            </w:r>
                            <w:r w:rsidRPr="007035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5E0F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served Creamy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035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Custard</w:t>
                            </w:r>
                            <w:r w:rsidR="005E0F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="005E0FCF" w:rsidRPr="007035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74160AA" w14:textId="77777777" w:rsidR="00EF4EE0" w:rsidRPr="007035AA" w:rsidRDefault="00EF4EE0" w:rsidP="00294657">
                            <w:pPr>
                              <w:pStyle w:val="NoSpacing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035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Basket of Fresh Seasonal Fruit or Fresh Fruit Platter</w:t>
                            </w:r>
                          </w:p>
                          <w:p w14:paraId="6226219D" w14:textId="77777777" w:rsidR="00EF4EE0" w:rsidRPr="007035AA" w:rsidRDefault="00EF4EE0" w:rsidP="00294657">
                            <w:pPr>
                              <w:pStyle w:val="NoSpacing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035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Organic Yeo Valley Yoghurt</w:t>
                            </w:r>
                          </w:p>
                          <w:p w14:paraId="2B3C02E0" w14:textId="77777777" w:rsidR="003F484E" w:rsidRPr="003F484E" w:rsidRDefault="003F484E" w:rsidP="003F484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847243E" w14:textId="77777777" w:rsidR="003F484E" w:rsidRPr="003F484E" w:rsidRDefault="003F484E" w:rsidP="003F484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C462256" w14:textId="77777777" w:rsidR="003F484E" w:rsidRPr="003F484E" w:rsidRDefault="003F484E" w:rsidP="003F484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BC25F" id="_x0000_s1034" type="#_x0000_t202" style="position:absolute;margin-left:138.55pt;margin-top:118.9pt;width:153.75pt;height:267.9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">
                <v:textbox>
                  <w:txbxContent>
                    <w:p w14:paraId="4E6265A7" w14:textId="0060ED92" w:rsidR="00D05170" w:rsidRPr="007035AA" w:rsidRDefault="007035AA" w:rsidP="007035AA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Choice A</w:t>
                      </w:r>
                    </w:p>
                    <w:p w14:paraId="05B8E5E4" w14:textId="1455B867" w:rsidR="00656CF5" w:rsidRPr="007035AA" w:rsidRDefault="00B51E47" w:rsidP="007035AA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MS</w:t>
                      </w:r>
                      <w:r w:rsidR="00294657">
                        <w:rPr>
                          <w:rFonts w:ascii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Fish Fingers</w:t>
                      </w:r>
                    </w:p>
                    <w:p w14:paraId="215801F8" w14:textId="77777777" w:rsidR="00656CF5" w:rsidRPr="007035AA" w:rsidRDefault="00656CF5" w:rsidP="007035AA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8504C07" w14:textId="29A211FA" w:rsidR="00656CF5" w:rsidRPr="007035AA" w:rsidRDefault="007035AA" w:rsidP="007035AA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Choice B</w:t>
                      </w:r>
                    </w:p>
                    <w:p w14:paraId="4314B408" w14:textId="2122FE53" w:rsidR="00656CF5" w:rsidRPr="007035AA" w:rsidRDefault="00656CF5" w:rsidP="007035AA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035A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Homemade </w:t>
                      </w:r>
                      <w:r w:rsidR="00203E1C">
                        <w:rPr>
                          <w:rFonts w:ascii="Arial" w:hAnsi="Arial" w:cs="Arial"/>
                          <w:sz w:val="20"/>
                          <w:szCs w:val="20"/>
                        </w:rPr>
                        <w:t>Tomato &amp; Cheese Pizza Style Panini</w:t>
                      </w:r>
                    </w:p>
                    <w:p w14:paraId="0C4B6FB3" w14:textId="77777777" w:rsidR="00656CF5" w:rsidRPr="007035AA" w:rsidRDefault="00656CF5" w:rsidP="007035AA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5AA5261" w14:textId="77777777" w:rsidR="00AB39AB" w:rsidRDefault="007035AA" w:rsidP="007035AA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Choice C</w:t>
                      </w:r>
                    </w:p>
                    <w:p w14:paraId="00F44B60" w14:textId="49164B94" w:rsidR="00656CF5" w:rsidRPr="00B51E47" w:rsidRDefault="005E0FCF" w:rsidP="007035AA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Jacket </w:t>
                      </w:r>
                      <w:r w:rsidRPr="007035AA">
                        <w:rPr>
                          <w:rFonts w:ascii="Arial" w:hAnsi="Arial" w:cs="Arial"/>
                          <w:sz w:val="20"/>
                          <w:szCs w:val="20"/>
                        </w:rPr>
                        <w:t>Potato</w:t>
                      </w:r>
                      <w:r w:rsidR="00656CF5" w:rsidRPr="007035A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with</w:t>
                      </w:r>
                      <w:r w:rsidR="00B51E4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Baked Beans </w:t>
                      </w:r>
                      <w:r w:rsidR="00656CF5" w:rsidRPr="007035A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Filling </w:t>
                      </w:r>
                    </w:p>
                    <w:p w14:paraId="36FC447E" w14:textId="1AD3D9C0" w:rsidR="00656CF5" w:rsidRDefault="00656CF5" w:rsidP="007035AA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C55648E" w14:textId="5C62CEB3" w:rsidR="007035AA" w:rsidRPr="007035AA" w:rsidRDefault="007035AA" w:rsidP="007035AA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Vegetable selection </w:t>
                      </w:r>
                    </w:p>
                    <w:p w14:paraId="06DC6C78" w14:textId="52431550" w:rsidR="00656CF5" w:rsidRPr="007035AA" w:rsidRDefault="008856DA" w:rsidP="007035AA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Homemade Jacket Wedges </w:t>
                      </w:r>
                    </w:p>
                    <w:p w14:paraId="389C84F3" w14:textId="7C9DF602" w:rsidR="00656CF5" w:rsidRPr="007035AA" w:rsidRDefault="008856DA" w:rsidP="007035AA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Peas &amp; Sweetcorn </w:t>
                      </w:r>
                    </w:p>
                    <w:p w14:paraId="67A5326B" w14:textId="66D8FD32" w:rsidR="00656CF5" w:rsidRDefault="00656CF5" w:rsidP="007035AA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D766412" w14:textId="7C6861A3" w:rsidR="007035AA" w:rsidRPr="007035AA" w:rsidRDefault="007035AA" w:rsidP="007035AA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Dessert </w:t>
                      </w:r>
                    </w:p>
                    <w:p w14:paraId="40A5E4A5" w14:textId="18741DB3" w:rsidR="00EF4EE0" w:rsidRPr="007035AA" w:rsidRDefault="00EF4EE0" w:rsidP="00294657">
                      <w:pPr>
                        <w:pStyle w:val="NoSpacing"/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035AA">
                        <w:rPr>
                          <w:rFonts w:ascii="Arial" w:hAnsi="Arial" w:cs="Arial"/>
                          <w:sz w:val="20"/>
                          <w:szCs w:val="20"/>
                        </w:rPr>
                        <w:t>Homemade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Jam Sponge </w:t>
                      </w:r>
                      <w:r w:rsidRPr="007035A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="005E0FCF">
                        <w:rPr>
                          <w:rFonts w:ascii="Arial" w:hAnsi="Arial" w:cs="Arial"/>
                          <w:sz w:val="20"/>
                          <w:szCs w:val="20"/>
                        </w:rPr>
                        <w:t>served Creamy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035AA">
                        <w:rPr>
                          <w:rFonts w:ascii="Arial" w:hAnsi="Arial" w:cs="Arial"/>
                          <w:sz w:val="20"/>
                          <w:szCs w:val="20"/>
                        </w:rPr>
                        <w:t>Custard</w:t>
                      </w:r>
                      <w:r w:rsidR="005E0FCF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="005E0FCF" w:rsidRPr="007035A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74160AA" w14:textId="77777777" w:rsidR="00EF4EE0" w:rsidRPr="007035AA" w:rsidRDefault="00EF4EE0" w:rsidP="00294657">
                      <w:pPr>
                        <w:pStyle w:val="NoSpacing"/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035AA">
                        <w:rPr>
                          <w:rFonts w:ascii="Arial" w:hAnsi="Arial" w:cs="Arial"/>
                          <w:sz w:val="20"/>
                          <w:szCs w:val="20"/>
                        </w:rPr>
                        <w:t>Basket of Fresh Seasonal Fruit or Fresh Fruit Platter</w:t>
                      </w:r>
                    </w:p>
                    <w:p w14:paraId="6226219D" w14:textId="77777777" w:rsidR="00EF4EE0" w:rsidRPr="007035AA" w:rsidRDefault="00EF4EE0" w:rsidP="00294657">
                      <w:pPr>
                        <w:pStyle w:val="NoSpacing"/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035AA">
                        <w:rPr>
                          <w:rFonts w:ascii="Arial" w:hAnsi="Arial" w:cs="Arial"/>
                          <w:sz w:val="20"/>
                          <w:szCs w:val="20"/>
                        </w:rPr>
                        <w:t>Organic Yeo Valley Yoghurt</w:t>
                      </w:r>
                    </w:p>
                    <w:p w14:paraId="2B3C02E0" w14:textId="77777777" w:rsidR="003F484E" w:rsidRPr="003F484E" w:rsidRDefault="003F484E" w:rsidP="003F484E">
                      <w:pPr>
                        <w:rPr>
                          <w:rFonts w:ascii="Arial" w:hAnsi="Arial" w:cs="Arial"/>
                        </w:rPr>
                      </w:pPr>
                    </w:p>
                    <w:p w14:paraId="3847243E" w14:textId="77777777" w:rsidR="003F484E" w:rsidRPr="003F484E" w:rsidRDefault="003F484E" w:rsidP="003F484E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C462256" w14:textId="77777777" w:rsidR="003F484E" w:rsidRPr="003F484E" w:rsidRDefault="003F484E" w:rsidP="003F484E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7C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60F4B944" wp14:editId="27744C48">
                <wp:simplePos x="0" y="0"/>
                <wp:positionH relativeFrom="column">
                  <wp:posOffset>-184785</wp:posOffset>
                </wp:positionH>
                <wp:positionV relativeFrom="paragraph">
                  <wp:posOffset>1064895</wp:posOffset>
                </wp:positionV>
                <wp:extent cx="1875155" cy="381000"/>
                <wp:effectExtent l="0" t="0" r="1079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5155" cy="381000"/>
                        </a:xfrm>
                        <a:prstGeom prst="rect">
                          <a:avLst/>
                        </a:prstGeom>
                        <a:solidFill>
                          <a:srgbClr val="E98300"/>
                        </a:solidFill>
                        <a:ln>
                          <a:solidFill>
                            <a:srgbClr val="E98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18DB0B" w14:textId="77777777" w:rsidR="003843DE" w:rsidRPr="003F484E" w:rsidRDefault="003843DE" w:rsidP="003843DE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3F484E">
                              <w:rPr>
                                <w:rFonts w:ascii="Arial" w:hAnsi="Arial" w:cs="Arial"/>
                                <w:sz w:val="36"/>
                              </w:rPr>
                              <w:t>Monday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F4B944" id="Rectangle 12" o:spid="_x0000_s1035" style="position:absolute;margin-left:-14.55pt;margin-top:83.85pt;width:147.65pt;height:30pt;z-index:25157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" fillcolor="#e98300" strokecolor="#e98300" strokeweight="2pt">
                <v:textbox>
                  <w:txbxContent>
                    <w:p w14:paraId="1A18DB0B" w14:textId="77777777" w:rsidR="003843DE" w:rsidRPr="003F484E" w:rsidRDefault="003843DE" w:rsidP="003843DE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3F484E">
                        <w:rPr>
                          <w:rFonts w:ascii="Arial" w:hAnsi="Arial" w:cs="Arial"/>
                          <w:sz w:val="36"/>
                        </w:rPr>
                        <w:t>Monday</w:t>
                      </w:r>
                    </w:p>
                  </w:txbxContent>
                </v:textbox>
              </v:rect>
            </w:pict>
          </mc:Fallback>
        </mc:AlternateContent>
      </w:r>
      <w:r w:rsidR="00AD7C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39F332F" wp14:editId="7D7B616B">
                <wp:simplePos x="0" y="0"/>
                <wp:positionH relativeFrom="column">
                  <wp:posOffset>-185420</wp:posOffset>
                </wp:positionH>
                <wp:positionV relativeFrom="paragraph">
                  <wp:posOffset>1510030</wp:posOffset>
                </wp:positionV>
                <wp:extent cx="1875790" cy="3402965"/>
                <wp:effectExtent l="0" t="0" r="10160" b="2603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3402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B9973" w14:textId="3E4C8D7F" w:rsidR="00E26FC4" w:rsidRPr="007035AA" w:rsidRDefault="007035AA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035AA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Choice A</w:t>
                            </w:r>
                          </w:p>
                          <w:p w14:paraId="11C0A831" w14:textId="442164AE" w:rsidR="00656CF5" w:rsidRPr="007035AA" w:rsidRDefault="00656CF5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035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Homemade C</w:t>
                            </w:r>
                            <w:r w:rsidR="005C218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hilli Con Carne </w:t>
                            </w:r>
                            <w:proofErr w:type="gramStart"/>
                            <w:r w:rsidR="005C218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served </w:t>
                            </w:r>
                            <w:r w:rsidRPr="007035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with</w:t>
                            </w:r>
                            <w:proofErr w:type="gramEnd"/>
                            <w:r w:rsidRPr="007035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50/50 Rice</w:t>
                            </w:r>
                          </w:p>
                          <w:p w14:paraId="27011693" w14:textId="19DD0600" w:rsidR="00656CF5" w:rsidRDefault="00656CF5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F3BDEB4" w14:textId="508F69FA" w:rsidR="007035AA" w:rsidRPr="007035AA" w:rsidRDefault="007035AA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Choice B</w:t>
                            </w:r>
                          </w:p>
                          <w:p w14:paraId="6FCBD6C6" w14:textId="5292F2CD" w:rsidR="00656CF5" w:rsidRPr="007035AA" w:rsidRDefault="00DD708E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Oven Baked Vegetable Roll</w:t>
                            </w:r>
                          </w:p>
                          <w:p w14:paraId="79FB4DCE" w14:textId="28E18D30" w:rsidR="00656CF5" w:rsidRDefault="00656CF5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D52BE70" w14:textId="77777777" w:rsidR="00DD708E" w:rsidRDefault="007035AA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Choice C</w:t>
                            </w:r>
                          </w:p>
                          <w:p w14:paraId="38E4DCFC" w14:textId="13E4182A" w:rsidR="00656CF5" w:rsidRPr="00DD708E" w:rsidRDefault="00DD708E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Pitta filled</w:t>
                            </w:r>
                            <w:r w:rsidR="00656CF5" w:rsidRPr="007035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E0FCF" w:rsidRPr="007035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with </w:t>
                            </w:r>
                            <w:r w:rsidR="005E0F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Cheese &amp;</w:t>
                            </w:r>
                            <w:r w:rsidR="00625B3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56CF5" w:rsidRPr="007035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Salad</w:t>
                            </w:r>
                          </w:p>
                          <w:p w14:paraId="55CF7FBF" w14:textId="12803BCA" w:rsidR="007035AA" w:rsidRDefault="007035AA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C8264DC" w14:textId="22647D37" w:rsidR="007035AA" w:rsidRPr="007035AA" w:rsidRDefault="007035AA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035AA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Vegetable selection </w:t>
                            </w:r>
                          </w:p>
                          <w:p w14:paraId="44A1BB61" w14:textId="4913D254" w:rsidR="00656CF5" w:rsidRPr="007035AA" w:rsidRDefault="006C66D9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Creamed  </w:t>
                            </w:r>
                            <w:r w:rsidR="00DD708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Potatoes</w:t>
                            </w:r>
                          </w:p>
                          <w:p w14:paraId="0B9E5B12" w14:textId="7CEDB20A" w:rsidR="00656CF5" w:rsidRPr="007035AA" w:rsidRDefault="00DD708E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Baked Beans</w:t>
                            </w:r>
                          </w:p>
                          <w:p w14:paraId="55188B6B" w14:textId="042461CE" w:rsidR="00656CF5" w:rsidRDefault="00656CF5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2C8CB02" w14:textId="7BC565FF" w:rsidR="007035AA" w:rsidRPr="007035AA" w:rsidRDefault="007035AA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Dessert </w:t>
                            </w:r>
                          </w:p>
                          <w:p w14:paraId="29A96575" w14:textId="234B8EA9" w:rsidR="00656CF5" w:rsidRPr="007035AA" w:rsidRDefault="00656CF5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035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Homem</w:t>
                            </w:r>
                            <w:r w:rsidR="004D7D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ade </w:t>
                            </w:r>
                            <w:r w:rsidR="00E905E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Shortbread Finger  </w:t>
                            </w:r>
                          </w:p>
                          <w:p w14:paraId="62A60E52" w14:textId="5EE6F2A1" w:rsidR="00656CF5" w:rsidRPr="007035AA" w:rsidRDefault="00656CF5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035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Basket of Fresh Seasonal Fruit </w:t>
                            </w:r>
                          </w:p>
                          <w:p w14:paraId="30BBFE4B" w14:textId="77777777" w:rsidR="00656CF5" w:rsidRPr="007035AA" w:rsidRDefault="00656CF5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035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Organic Yeo Valley Yoghurt</w:t>
                            </w:r>
                          </w:p>
                          <w:p w14:paraId="0C435E1B" w14:textId="77777777" w:rsidR="003843DE" w:rsidRPr="007035AA" w:rsidRDefault="003843DE" w:rsidP="007035AA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F332F" id="_x0000_s1036" type="#_x0000_t202" style="position:absolute;margin-left:-14.6pt;margin-top:118.9pt;width:147.7pt;height:267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">
                <v:textbox>
                  <w:txbxContent>
                    <w:p w14:paraId="29DB9973" w14:textId="3E4C8D7F" w:rsidR="00E26FC4" w:rsidRPr="007035AA" w:rsidRDefault="007035AA" w:rsidP="007035AA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035AA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Choice A</w:t>
                      </w:r>
                    </w:p>
                    <w:p w14:paraId="11C0A831" w14:textId="442164AE" w:rsidR="00656CF5" w:rsidRPr="007035AA" w:rsidRDefault="00656CF5" w:rsidP="007035AA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035AA">
                        <w:rPr>
                          <w:rFonts w:ascii="Arial" w:hAnsi="Arial" w:cs="Arial"/>
                          <w:sz w:val="20"/>
                          <w:szCs w:val="20"/>
                        </w:rPr>
                        <w:t>Homemade C</w:t>
                      </w:r>
                      <w:r w:rsidR="005C218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hilli Con Carne </w:t>
                      </w:r>
                      <w:proofErr w:type="gramStart"/>
                      <w:r w:rsidR="005C218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served </w:t>
                      </w:r>
                      <w:r w:rsidRPr="007035A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with</w:t>
                      </w:r>
                      <w:proofErr w:type="gramEnd"/>
                      <w:r w:rsidRPr="007035A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50/50 Rice</w:t>
                      </w:r>
                    </w:p>
                    <w:p w14:paraId="27011693" w14:textId="19DD0600" w:rsidR="00656CF5" w:rsidRDefault="00656CF5" w:rsidP="007035AA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F3BDEB4" w14:textId="508F69FA" w:rsidR="007035AA" w:rsidRPr="007035AA" w:rsidRDefault="007035AA" w:rsidP="007035AA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Choice B</w:t>
                      </w:r>
                    </w:p>
                    <w:p w14:paraId="6FCBD6C6" w14:textId="5292F2CD" w:rsidR="00656CF5" w:rsidRPr="007035AA" w:rsidRDefault="00DD708E" w:rsidP="007035AA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Oven Baked Vegetable Roll</w:t>
                      </w:r>
                    </w:p>
                    <w:p w14:paraId="79FB4DCE" w14:textId="28E18D30" w:rsidR="00656CF5" w:rsidRDefault="00656CF5" w:rsidP="007035AA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D52BE70" w14:textId="77777777" w:rsidR="00DD708E" w:rsidRDefault="007035AA" w:rsidP="007035AA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Choice C</w:t>
                      </w:r>
                    </w:p>
                    <w:p w14:paraId="38E4DCFC" w14:textId="13E4182A" w:rsidR="00656CF5" w:rsidRPr="00DD708E" w:rsidRDefault="00DD708E" w:rsidP="007035AA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Pitta filled</w:t>
                      </w:r>
                      <w:r w:rsidR="00656CF5" w:rsidRPr="007035A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5E0FCF" w:rsidRPr="007035A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with </w:t>
                      </w:r>
                      <w:r w:rsidR="005E0FCF">
                        <w:rPr>
                          <w:rFonts w:ascii="Arial" w:hAnsi="Arial" w:cs="Arial"/>
                          <w:sz w:val="20"/>
                          <w:szCs w:val="20"/>
                        </w:rPr>
                        <w:t>Cheese &amp;</w:t>
                      </w:r>
                      <w:r w:rsidR="00625B3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656CF5" w:rsidRPr="007035AA">
                        <w:rPr>
                          <w:rFonts w:ascii="Arial" w:hAnsi="Arial" w:cs="Arial"/>
                          <w:sz w:val="20"/>
                          <w:szCs w:val="20"/>
                        </w:rPr>
                        <w:t>Salad</w:t>
                      </w:r>
                    </w:p>
                    <w:p w14:paraId="55CF7FBF" w14:textId="12803BCA" w:rsidR="007035AA" w:rsidRDefault="007035AA" w:rsidP="007035AA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C8264DC" w14:textId="22647D37" w:rsidR="007035AA" w:rsidRPr="007035AA" w:rsidRDefault="007035AA" w:rsidP="007035AA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035AA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Vegetable selection </w:t>
                      </w:r>
                    </w:p>
                    <w:p w14:paraId="44A1BB61" w14:textId="4913D254" w:rsidR="00656CF5" w:rsidRPr="007035AA" w:rsidRDefault="006C66D9" w:rsidP="007035AA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Creamed  </w:t>
                      </w:r>
                      <w:r w:rsidR="00DD708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Potatoes</w:t>
                      </w:r>
                    </w:p>
                    <w:p w14:paraId="0B9E5B12" w14:textId="7CEDB20A" w:rsidR="00656CF5" w:rsidRPr="007035AA" w:rsidRDefault="00DD708E" w:rsidP="007035AA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Baked Beans</w:t>
                      </w:r>
                    </w:p>
                    <w:p w14:paraId="55188B6B" w14:textId="042461CE" w:rsidR="00656CF5" w:rsidRDefault="00656CF5" w:rsidP="007035AA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2C8CB02" w14:textId="7BC565FF" w:rsidR="007035AA" w:rsidRPr="007035AA" w:rsidRDefault="007035AA" w:rsidP="007035AA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Dessert </w:t>
                      </w:r>
                    </w:p>
                    <w:p w14:paraId="29A96575" w14:textId="234B8EA9" w:rsidR="00656CF5" w:rsidRPr="007035AA" w:rsidRDefault="00656CF5" w:rsidP="007035AA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035AA">
                        <w:rPr>
                          <w:rFonts w:ascii="Arial" w:hAnsi="Arial" w:cs="Arial"/>
                          <w:sz w:val="20"/>
                          <w:szCs w:val="20"/>
                        </w:rPr>
                        <w:t>Homem</w:t>
                      </w:r>
                      <w:r w:rsidR="004D7D3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ade </w:t>
                      </w:r>
                      <w:r w:rsidR="00E905E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Shortbread Finger  </w:t>
                      </w:r>
                    </w:p>
                    <w:p w14:paraId="62A60E52" w14:textId="5EE6F2A1" w:rsidR="00656CF5" w:rsidRPr="007035AA" w:rsidRDefault="00656CF5" w:rsidP="007035AA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035A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Basket of Fresh Seasonal Fruit </w:t>
                      </w:r>
                    </w:p>
                    <w:p w14:paraId="30BBFE4B" w14:textId="77777777" w:rsidR="00656CF5" w:rsidRPr="007035AA" w:rsidRDefault="00656CF5" w:rsidP="007035AA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035AA">
                        <w:rPr>
                          <w:rFonts w:ascii="Arial" w:hAnsi="Arial" w:cs="Arial"/>
                          <w:sz w:val="20"/>
                          <w:szCs w:val="20"/>
                        </w:rPr>
                        <w:t>Organic Yeo Valley Yoghurt</w:t>
                      </w:r>
                    </w:p>
                    <w:p w14:paraId="0C435E1B" w14:textId="77777777" w:rsidR="003843DE" w:rsidRPr="007035AA" w:rsidRDefault="003843DE" w:rsidP="007035AA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224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015553CA" wp14:editId="417C210F">
                <wp:simplePos x="0" y="0"/>
                <wp:positionH relativeFrom="column">
                  <wp:posOffset>-1270</wp:posOffset>
                </wp:positionH>
                <wp:positionV relativeFrom="paragraph">
                  <wp:posOffset>5614670</wp:posOffset>
                </wp:positionV>
                <wp:extent cx="5671820" cy="111379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1820" cy="1113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5F12D" w14:textId="1D5DCF4D" w:rsidR="00C12CF7" w:rsidRDefault="00367005" w:rsidP="0036700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362F6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Our</w:t>
                            </w:r>
                            <w:r w:rsidR="007A2E22" w:rsidRPr="00362F6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Pr="00362F6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award-winning </w:t>
                            </w:r>
                            <w:r w:rsidR="00C55749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Oldham </w:t>
                            </w:r>
                            <w:r w:rsidR="007A2E22" w:rsidRPr="00362F6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Education Catering </w:t>
                            </w:r>
                            <w:r w:rsidR="005E0FCF" w:rsidRPr="00362F6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Service </w:t>
                            </w:r>
                            <w:r w:rsidR="005E0FCF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guarantees</w:t>
                            </w:r>
                            <w:r w:rsidRPr="00362F6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that children are getting a healthy balanced meal 5 days a week </w:t>
                            </w:r>
                            <w:r w:rsidR="009A6EED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using fresh products cooked </w:t>
                            </w:r>
                            <w:r w:rsidR="005E0FCF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onsite each</w:t>
                            </w:r>
                            <w:r w:rsidR="009A6EED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day. </w:t>
                            </w:r>
                          </w:p>
                          <w:p w14:paraId="3AC2416F" w14:textId="77777777" w:rsidR="00367005" w:rsidRPr="00362F67" w:rsidRDefault="00367005" w:rsidP="0036700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362F6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www.oldham.gov.uk/</w:t>
                            </w:r>
                            <w:r w:rsidR="001C30F5" w:rsidRPr="00362F6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school meals</w:t>
                            </w:r>
                            <w:r w:rsidR="00171EE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    Allergen information available on request</w:t>
                            </w:r>
                          </w:p>
                          <w:p w14:paraId="4955235A" w14:textId="77777777" w:rsidR="00367005" w:rsidRPr="00367005" w:rsidRDefault="00367005" w:rsidP="00367005">
                            <w:pPr>
                              <w:rPr>
                                <w:color w:val="E36C0A" w:themeColor="accent6" w:themeShade="BF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553CA" id="_x0000_s1037" type="#_x0000_t202" style="position:absolute;margin-left:-.1pt;margin-top:442.1pt;width:446.6pt;height:87.7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" filled="f" stroked="f">
                <v:textbox>
                  <w:txbxContent>
                    <w:p w14:paraId="6EC5F12D" w14:textId="1D5DCF4D" w:rsidR="00C12CF7" w:rsidRDefault="00367005" w:rsidP="00367005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362F67">
                        <w:rPr>
                          <w:rFonts w:ascii="Arial" w:hAnsi="Arial" w:cs="Arial"/>
                          <w:color w:val="FFFFFF" w:themeColor="background1"/>
                        </w:rPr>
                        <w:t>Our</w:t>
                      </w:r>
                      <w:r w:rsidR="007A2E22" w:rsidRPr="00362F67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r w:rsidRPr="00362F67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award-winning </w:t>
                      </w:r>
                      <w:r w:rsidR="00C55749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Oldham </w:t>
                      </w:r>
                      <w:r w:rsidR="007A2E22" w:rsidRPr="00362F67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Education Catering </w:t>
                      </w:r>
                      <w:r w:rsidR="005E0FCF" w:rsidRPr="00362F67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Service </w:t>
                      </w:r>
                      <w:r w:rsidR="005E0FCF">
                        <w:rPr>
                          <w:rFonts w:ascii="Arial" w:hAnsi="Arial" w:cs="Arial"/>
                          <w:color w:val="FFFFFF" w:themeColor="background1"/>
                        </w:rPr>
                        <w:t>guarantees</w:t>
                      </w:r>
                      <w:r w:rsidRPr="00362F67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that children are getting a healthy balanced meal 5 days a week </w:t>
                      </w:r>
                      <w:r w:rsidR="009A6EED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using fresh products cooked </w:t>
                      </w:r>
                      <w:r w:rsidR="005E0FCF">
                        <w:rPr>
                          <w:rFonts w:ascii="Arial" w:hAnsi="Arial" w:cs="Arial"/>
                          <w:color w:val="FFFFFF" w:themeColor="background1"/>
                        </w:rPr>
                        <w:t>onsite each</w:t>
                      </w:r>
                      <w:r w:rsidR="009A6EED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day. </w:t>
                      </w:r>
                    </w:p>
                    <w:p w14:paraId="3AC2416F" w14:textId="77777777" w:rsidR="00367005" w:rsidRPr="00362F67" w:rsidRDefault="00367005" w:rsidP="00367005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362F67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www.oldham.gov.uk/</w:t>
                      </w:r>
                      <w:r w:rsidR="001C30F5" w:rsidRPr="00362F67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school meals</w:t>
                      </w:r>
                      <w:r w:rsidR="00171EE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    Allergen information available on request</w:t>
                      </w:r>
                    </w:p>
                    <w:p w14:paraId="4955235A" w14:textId="77777777" w:rsidR="00367005" w:rsidRPr="00367005" w:rsidRDefault="00367005" w:rsidP="00367005">
                      <w:pPr>
                        <w:rPr>
                          <w:color w:val="E36C0A" w:themeColor="accent6" w:themeShade="BF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224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520D0A86" wp14:editId="5959A652">
                <wp:simplePos x="0" y="0"/>
                <wp:positionH relativeFrom="column">
                  <wp:posOffset>-257175</wp:posOffset>
                </wp:positionH>
                <wp:positionV relativeFrom="paragraph">
                  <wp:posOffset>5513705</wp:posOffset>
                </wp:positionV>
                <wp:extent cx="10487025" cy="12573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702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791FA" w14:textId="3C64AB1B" w:rsidR="00333A5A" w:rsidRDefault="00AE60E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80ACB3C" wp14:editId="21236CC1">
                                  <wp:extent cx="5757545" cy="1036535"/>
                                  <wp:effectExtent l="0" t="0" r="0" b="0"/>
                                  <wp:docPr id="3" name="Picture 3" descr="C:\Users\Harriet.Unwin\AppData\Local\Microsoft\Windows\Temporary Internet Files\Content.Word\School Meals Menu headers and footer  V3 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arriet.Unwin\AppData\Local\Microsoft\Windows\Temporary Internet Files\Content.Word\School Meals Menu headers and footer  V3 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55" t="80470" r="44419" b="47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57545" cy="1036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05170">
                              <w:rPr>
                                <w:rFonts w:ascii="Arial" w:hAnsi="Arial" w:cs="Arial"/>
                                <w:noProof/>
                                <w:color w:val="E36C0A" w:themeColor="accent6" w:themeShade="BF"/>
                                <w:lang w:eastAsia="en-GB"/>
                              </w:rPr>
                              <w:t xml:space="preserve">       </w:t>
                            </w:r>
                            <w:r w:rsidR="00A8224E">
                              <w:rPr>
                                <w:rFonts w:ascii="Arial" w:hAnsi="Arial" w:cs="Arial"/>
                                <w:noProof/>
                                <w:color w:val="E36C0A" w:themeColor="accent6" w:themeShade="BF"/>
                                <w:lang w:eastAsia="en-GB"/>
                              </w:rPr>
                              <w:t xml:space="preserve">  </w:t>
                            </w:r>
                            <w:r w:rsidR="00054C96">
                              <w:rPr>
                                <w:rFonts w:ascii="Arial" w:hAnsi="Arial" w:cs="Arial"/>
                                <w:b/>
                                <w:noProof/>
                                <w:color w:val="00B0F0"/>
                                <w:sz w:val="40"/>
                                <w:szCs w:val="40"/>
                                <w:lang w:eastAsia="en-GB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Spring Summer</w:t>
                            </w:r>
                            <w:r w:rsidR="00C14141">
                              <w:rPr>
                                <w:rFonts w:ascii="Arial" w:hAnsi="Arial" w:cs="Arial"/>
                                <w:b/>
                                <w:noProof/>
                                <w:color w:val="00B0F0"/>
                                <w:sz w:val="40"/>
                                <w:szCs w:val="40"/>
                                <w:lang w:eastAsia="en-GB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202</w:t>
                            </w:r>
                            <w:r w:rsidR="00635B09">
                              <w:rPr>
                                <w:rFonts w:ascii="Arial" w:hAnsi="Arial" w:cs="Arial"/>
                                <w:b/>
                                <w:noProof/>
                                <w:color w:val="00B0F0"/>
                                <w:sz w:val="40"/>
                                <w:szCs w:val="40"/>
                                <w:lang w:eastAsia="en-GB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7035AA">
                              <w:rPr>
                                <w:rFonts w:ascii="Arial" w:hAnsi="Arial" w:cs="Arial"/>
                                <w:b/>
                                <w:noProof/>
                                <w:color w:val="00B0F0"/>
                                <w:sz w:val="40"/>
                                <w:szCs w:val="40"/>
                                <w:lang w:eastAsia="en-GB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05170">
                              <w:rPr>
                                <w:rFonts w:ascii="Arial" w:hAnsi="Arial" w:cs="Arial"/>
                                <w:noProof/>
                                <w:color w:val="E36C0A" w:themeColor="accent6" w:themeShade="BF"/>
                                <w:lang w:eastAsia="en-GB"/>
                              </w:rPr>
                              <w:t xml:space="preserve">        </w:t>
                            </w:r>
                            <w:r w:rsidR="00D05170">
                              <w:rPr>
                                <w:rFonts w:ascii="Arial" w:hAnsi="Arial" w:cs="Arial"/>
                                <w:noProof/>
                                <w:color w:val="E36C0A" w:themeColor="accent6" w:themeShade="BF"/>
                                <w:lang w:eastAsia="en-GB"/>
                              </w:rPr>
                              <w:drawing>
                                <wp:inline distT="0" distB="0" distL="0" distR="0" wp14:anchorId="670FE52E" wp14:editId="67D7F0F9">
                                  <wp:extent cx="740034" cy="876300"/>
                                  <wp:effectExtent l="0" t="0" r="317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4744" cy="8818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D0A86" id="_x0000_s1038" type="#_x0000_t202" style="position:absolute;margin-left:-20.25pt;margin-top:434.15pt;width:825.75pt;height:99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" filled="f" stroked="f">
                <v:textbox>
                  <w:txbxContent>
                    <w:p w14:paraId="6AF791FA" w14:textId="3C64AB1B" w:rsidR="00333A5A" w:rsidRDefault="00AE60E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80ACB3C" wp14:editId="21236CC1">
                            <wp:extent cx="5757545" cy="1036535"/>
                            <wp:effectExtent l="0" t="0" r="0" b="0"/>
                            <wp:docPr id="3" name="Picture 3" descr="C:\Users\Harriet.Unwin\AppData\Local\Microsoft\Windows\Temporary Internet Files\Content.Word\School Meals Menu headers and footer  V3 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arriet.Unwin\AppData\Local\Microsoft\Windows\Temporary Internet Files\Content.Word\School Meals Menu headers and footer  V3 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55" t="80470" r="44419" b="470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57545" cy="1036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05170">
                        <w:rPr>
                          <w:rFonts w:ascii="Arial" w:hAnsi="Arial" w:cs="Arial"/>
                          <w:noProof/>
                          <w:color w:val="E36C0A" w:themeColor="accent6" w:themeShade="BF"/>
                          <w:lang w:eastAsia="en-GB"/>
                        </w:rPr>
                        <w:t xml:space="preserve">       </w:t>
                      </w:r>
                      <w:r w:rsidR="00A8224E">
                        <w:rPr>
                          <w:rFonts w:ascii="Arial" w:hAnsi="Arial" w:cs="Arial"/>
                          <w:noProof/>
                          <w:color w:val="E36C0A" w:themeColor="accent6" w:themeShade="BF"/>
                          <w:lang w:eastAsia="en-GB"/>
                        </w:rPr>
                        <w:t xml:space="preserve">  </w:t>
                      </w:r>
                      <w:r w:rsidR="00054C96">
                        <w:rPr>
                          <w:rFonts w:ascii="Arial" w:hAnsi="Arial" w:cs="Arial"/>
                          <w:b/>
                          <w:noProof/>
                          <w:color w:val="00B0F0"/>
                          <w:sz w:val="40"/>
                          <w:szCs w:val="40"/>
                          <w:lang w:eastAsia="en-GB"/>
                          <w14:textOutline w14:w="11112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Spring Summer</w:t>
                      </w:r>
                      <w:r w:rsidR="00C14141">
                        <w:rPr>
                          <w:rFonts w:ascii="Arial" w:hAnsi="Arial" w:cs="Arial"/>
                          <w:b/>
                          <w:noProof/>
                          <w:color w:val="00B0F0"/>
                          <w:sz w:val="40"/>
                          <w:szCs w:val="40"/>
                          <w:lang w:eastAsia="en-GB"/>
                          <w14:textOutline w14:w="11112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202</w:t>
                      </w:r>
                      <w:r w:rsidR="00635B09">
                        <w:rPr>
                          <w:rFonts w:ascii="Arial" w:hAnsi="Arial" w:cs="Arial"/>
                          <w:b/>
                          <w:noProof/>
                          <w:color w:val="00B0F0"/>
                          <w:sz w:val="40"/>
                          <w:szCs w:val="40"/>
                          <w:lang w:eastAsia="en-GB"/>
                          <w14:textOutline w14:w="11112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7035AA">
                        <w:rPr>
                          <w:rFonts w:ascii="Arial" w:hAnsi="Arial" w:cs="Arial"/>
                          <w:b/>
                          <w:noProof/>
                          <w:color w:val="00B0F0"/>
                          <w:sz w:val="40"/>
                          <w:szCs w:val="40"/>
                          <w:lang w:eastAsia="en-GB"/>
                          <w14:textOutline w14:w="11112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05170">
                        <w:rPr>
                          <w:rFonts w:ascii="Arial" w:hAnsi="Arial" w:cs="Arial"/>
                          <w:noProof/>
                          <w:color w:val="E36C0A" w:themeColor="accent6" w:themeShade="BF"/>
                          <w:lang w:eastAsia="en-GB"/>
                        </w:rPr>
                        <w:t xml:space="preserve">        </w:t>
                      </w:r>
                      <w:r w:rsidR="00D05170">
                        <w:rPr>
                          <w:rFonts w:ascii="Arial" w:hAnsi="Arial" w:cs="Arial"/>
                          <w:noProof/>
                          <w:color w:val="E36C0A" w:themeColor="accent6" w:themeShade="BF"/>
                          <w:lang w:eastAsia="en-GB"/>
                        </w:rPr>
                        <w:drawing>
                          <wp:inline distT="0" distB="0" distL="0" distR="0" wp14:anchorId="670FE52E" wp14:editId="67D7F0F9">
                            <wp:extent cx="740034" cy="876300"/>
                            <wp:effectExtent l="0" t="0" r="317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4744" cy="8818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A36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5F4E8A5A" wp14:editId="631E947B">
                <wp:simplePos x="0" y="0"/>
                <wp:positionH relativeFrom="column">
                  <wp:posOffset>-208280</wp:posOffset>
                </wp:positionH>
                <wp:positionV relativeFrom="paragraph">
                  <wp:posOffset>4912995</wp:posOffset>
                </wp:positionV>
                <wp:extent cx="10137775" cy="65278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7775" cy="652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02A2B" w14:textId="4199A82D" w:rsidR="001E17AC" w:rsidRPr="00CB52E2" w:rsidRDefault="00362F67" w:rsidP="001E17AC">
                            <w:pPr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</w:pPr>
                            <w:r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Ov</w:t>
                            </w:r>
                            <w:r w:rsidR="005A5305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er </w:t>
                            </w:r>
                            <w:r w:rsidR="005C2181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75</w:t>
                            </w:r>
                            <w:r w:rsidR="005A5305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% of </w:t>
                            </w:r>
                            <w:r w:rsidR="00F15EF5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the </w:t>
                            </w:r>
                            <w:r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food </w:t>
                            </w:r>
                            <w:r w:rsidR="005A5305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on this </w:t>
                            </w:r>
                            <w:r w:rsidR="00EA36B1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m</w:t>
                            </w:r>
                            <w:r w:rsidR="001E17AC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enu </w:t>
                            </w:r>
                            <w:r w:rsidR="00EA36B1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is h</w:t>
                            </w:r>
                            <w:r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omemade</w:t>
                            </w:r>
                            <w:r w:rsidR="001E17AC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</w:t>
                            </w:r>
                            <w:r w:rsidR="00955F84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by our dedicated Catering Teams </w:t>
                            </w:r>
                            <w:r w:rsidR="00C706DF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and cooked </w:t>
                            </w:r>
                            <w:r w:rsidR="001E17AC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on site</w:t>
                            </w:r>
                            <w:r w:rsidR="00F35E4E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.</w:t>
                            </w:r>
                            <w:r w:rsidR="001E17AC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</w:t>
                            </w:r>
                            <w:r w:rsidR="00F35E4E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We use high quality</w:t>
                            </w:r>
                            <w:r w:rsidR="007B63E4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regionally</w:t>
                            </w:r>
                            <w:r w:rsidR="00F35E4E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sourced products</w:t>
                            </w:r>
                            <w:r w:rsidR="00EA36B1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,</w:t>
                            </w:r>
                            <w:r w:rsidR="00F35E4E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</w:t>
                            </w:r>
                            <w:r w:rsidR="00AD11F0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including </w:t>
                            </w:r>
                            <w:r w:rsidR="00F35E4E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s</w:t>
                            </w:r>
                            <w:r w:rsidR="00D05170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ome</w:t>
                            </w:r>
                            <w:r w:rsidR="00F35E4E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</w:t>
                            </w:r>
                            <w:r w:rsidR="00337E13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of which are </w:t>
                            </w:r>
                            <w:r w:rsidR="00D05170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o</w:t>
                            </w:r>
                            <w:r w:rsidR="00F35E4E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rganic</w:t>
                            </w:r>
                            <w:r w:rsidR="005E0FCF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. </w:t>
                            </w:r>
                            <w:r w:rsidR="00D05170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We use</w:t>
                            </w:r>
                            <w:r w:rsidR="00F35E4E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</w:t>
                            </w:r>
                            <w:r w:rsidR="00EA36B1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higher a</w:t>
                            </w:r>
                            <w:r w:rsidR="00F15EF5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nimal welfare meat</w:t>
                            </w:r>
                            <w:r w:rsidR="00D05170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and </w:t>
                            </w:r>
                            <w:r w:rsidR="00EA36B1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MSC f</w:t>
                            </w:r>
                            <w:r w:rsidR="00F15EF5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ish</w:t>
                            </w:r>
                            <w:r w:rsidR="005E0FCF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.</w:t>
                            </w:r>
                            <w:r w:rsidR="005E0FCF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</w:t>
                            </w:r>
                            <w:r w:rsidR="00EA36B1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A </w:t>
                            </w:r>
                            <w:r w:rsidR="00C706DF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fresh</w:t>
                            </w:r>
                            <w:r w:rsidR="001E17AC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salad b</w:t>
                            </w:r>
                            <w:r w:rsidR="00754E6C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owl </w:t>
                            </w:r>
                            <w:r w:rsidR="00C706DF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with wholemeal bread</w:t>
                            </w:r>
                            <w:r w:rsidR="00955F84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and</w:t>
                            </w:r>
                            <w:r w:rsidR="00A71F1F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fresh d</w:t>
                            </w:r>
                            <w:r w:rsidR="00C706DF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rinking</w:t>
                            </w:r>
                            <w:r w:rsidR="00955F84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water is </w:t>
                            </w:r>
                            <w:r w:rsidR="00EA36B1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serve</w:t>
                            </w:r>
                            <w:r w:rsidR="00EA36B1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d</w:t>
                            </w:r>
                            <w:r w:rsidR="00EA36B1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daily</w:t>
                            </w:r>
                            <w:r w:rsidR="00EA36B1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.</w:t>
                            </w:r>
                          </w:p>
                          <w:p w14:paraId="7A7EA429" w14:textId="77777777" w:rsidR="00362F67" w:rsidRDefault="00362F67">
                            <w:pPr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</w:pPr>
                          </w:p>
                          <w:p w14:paraId="676CB280" w14:textId="77777777" w:rsidR="003F484E" w:rsidRPr="00362F67" w:rsidRDefault="003F484E">
                            <w:pPr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</w:pPr>
                            <w:r w:rsidRPr="00362F67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A fresh salad </w:t>
                            </w:r>
                            <w:r w:rsidR="00030B55" w:rsidRPr="00362F67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bar</w:t>
                            </w:r>
                            <w:r w:rsidR="007C48F3" w:rsidRPr="00362F67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,</w:t>
                            </w:r>
                            <w:r w:rsidR="00030B55" w:rsidRPr="00362F67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wholemeal bread and drinking water are</w:t>
                            </w:r>
                            <w:r w:rsidR="00362F67" w:rsidRPr="00362F67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</w:t>
                            </w:r>
                            <w:r w:rsidRPr="00362F67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available daily.</w:t>
                            </w:r>
                          </w:p>
                          <w:p w14:paraId="5008D135" w14:textId="77777777" w:rsidR="00333A5A" w:rsidRPr="007B7D44" w:rsidRDefault="00333A5A">
                            <w:pPr>
                              <w:rPr>
                                <w:rFonts w:ascii="Arial" w:hAnsi="Arial" w:cs="Arial"/>
                                <w:color w:val="E36C0A" w:themeColor="accent6" w:themeShade="BF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E8A5A" id="_x0000_s1039" type="#_x0000_t202" style="position:absolute;margin-left:-16.4pt;margin-top:386.85pt;width:798.25pt;height:51.4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" filled="f" stroked="f">
                <v:textbox>
                  <w:txbxContent>
                    <w:p w14:paraId="6BA02A2B" w14:textId="4199A82D" w:rsidR="001E17AC" w:rsidRPr="00CB52E2" w:rsidRDefault="00362F67" w:rsidP="001E17AC">
                      <w:pPr>
                        <w:rPr>
                          <w:rFonts w:ascii="Arial" w:hAnsi="Arial" w:cs="Arial"/>
                          <w:color w:val="E36C0A" w:themeColor="accent6" w:themeShade="BF"/>
                        </w:rPr>
                      </w:pPr>
                      <w:r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>Ov</w:t>
                      </w:r>
                      <w:r w:rsidR="005A5305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er </w:t>
                      </w:r>
                      <w:r w:rsidR="005C2181">
                        <w:rPr>
                          <w:rFonts w:ascii="Arial" w:hAnsi="Arial" w:cs="Arial"/>
                          <w:color w:val="E36C0A" w:themeColor="accent6" w:themeShade="BF"/>
                        </w:rPr>
                        <w:t>75</w:t>
                      </w:r>
                      <w:r w:rsidR="005A5305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% of </w:t>
                      </w:r>
                      <w:r w:rsidR="00F15EF5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the </w:t>
                      </w:r>
                      <w:r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food </w:t>
                      </w:r>
                      <w:r w:rsidR="005A5305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on this </w:t>
                      </w:r>
                      <w:r w:rsidR="00EA36B1">
                        <w:rPr>
                          <w:rFonts w:ascii="Arial" w:hAnsi="Arial" w:cs="Arial"/>
                          <w:color w:val="E36C0A" w:themeColor="accent6" w:themeShade="BF"/>
                        </w:rPr>
                        <w:t>m</w:t>
                      </w:r>
                      <w:r w:rsidR="001E17AC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enu </w:t>
                      </w:r>
                      <w:r w:rsidR="00EA36B1">
                        <w:rPr>
                          <w:rFonts w:ascii="Arial" w:hAnsi="Arial" w:cs="Arial"/>
                          <w:color w:val="E36C0A" w:themeColor="accent6" w:themeShade="BF"/>
                        </w:rPr>
                        <w:t>is h</w:t>
                      </w:r>
                      <w:r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>omemade</w:t>
                      </w:r>
                      <w:r w:rsidR="001E17AC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</w:t>
                      </w:r>
                      <w:r w:rsidR="00955F84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by our dedicated Catering Teams </w:t>
                      </w:r>
                      <w:r w:rsidR="00C706DF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and cooked </w:t>
                      </w:r>
                      <w:r w:rsidR="001E17AC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>on site</w:t>
                      </w:r>
                      <w:r w:rsidR="00F35E4E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>.</w:t>
                      </w:r>
                      <w:r w:rsidR="001E17AC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</w:t>
                      </w:r>
                      <w:r w:rsidR="00F35E4E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>We use high quality</w:t>
                      </w:r>
                      <w:r w:rsidR="007B63E4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regionally</w:t>
                      </w:r>
                      <w:r w:rsidR="00F35E4E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sourced products</w:t>
                      </w:r>
                      <w:r w:rsidR="00EA36B1">
                        <w:rPr>
                          <w:rFonts w:ascii="Arial" w:hAnsi="Arial" w:cs="Arial"/>
                          <w:color w:val="E36C0A" w:themeColor="accent6" w:themeShade="BF"/>
                        </w:rPr>
                        <w:t>,</w:t>
                      </w:r>
                      <w:r w:rsidR="00F35E4E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</w:t>
                      </w:r>
                      <w:r w:rsidR="00AD11F0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including </w:t>
                      </w:r>
                      <w:r w:rsidR="00F35E4E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>s</w:t>
                      </w:r>
                      <w:r w:rsidR="00D05170">
                        <w:rPr>
                          <w:rFonts w:ascii="Arial" w:hAnsi="Arial" w:cs="Arial"/>
                          <w:color w:val="E36C0A" w:themeColor="accent6" w:themeShade="BF"/>
                        </w:rPr>
                        <w:t>ome</w:t>
                      </w:r>
                      <w:r w:rsidR="00F35E4E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</w:t>
                      </w:r>
                      <w:r w:rsidR="00337E13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of which are </w:t>
                      </w:r>
                      <w:r w:rsidR="00D05170">
                        <w:rPr>
                          <w:rFonts w:ascii="Arial" w:hAnsi="Arial" w:cs="Arial"/>
                          <w:color w:val="E36C0A" w:themeColor="accent6" w:themeShade="BF"/>
                        </w:rPr>
                        <w:t>o</w:t>
                      </w:r>
                      <w:r w:rsidR="00F35E4E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>rganic</w:t>
                      </w:r>
                      <w:r w:rsidR="005E0FCF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. </w:t>
                      </w:r>
                      <w:r w:rsidR="00D05170">
                        <w:rPr>
                          <w:rFonts w:ascii="Arial" w:hAnsi="Arial" w:cs="Arial"/>
                          <w:color w:val="E36C0A" w:themeColor="accent6" w:themeShade="BF"/>
                        </w:rPr>
                        <w:t>We use</w:t>
                      </w:r>
                      <w:r w:rsidR="00F35E4E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</w:t>
                      </w:r>
                      <w:r w:rsidR="00EA36B1">
                        <w:rPr>
                          <w:rFonts w:ascii="Arial" w:hAnsi="Arial" w:cs="Arial"/>
                          <w:color w:val="E36C0A" w:themeColor="accent6" w:themeShade="BF"/>
                        </w:rPr>
                        <w:t>higher a</w:t>
                      </w:r>
                      <w:r w:rsidR="00F15EF5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>nimal welfare meat</w:t>
                      </w:r>
                      <w:r w:rsidR="00D05170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and </w:t>
                      </w:r>
                      <w:r w:rsidR="00EA36B1">
                        <w:rPr>
                          <w:rFonts w:ascii="Arial" w:hAnsi="Arial" w:cs="Arial"/>
                          <w:color w:val="E36C0A" w:themeColor="accent6" w:themeShade="BF"/>
                        </w:rPr>
                        <w:t>MSC f</w:t>
                      </w:r>
                      <w:r w:rsidR="00F15EF5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>ish</w:t>
                      </w:r>
                      <w:r w:rsidR="005E0FCF">
                        <w:rPr>
                          <w:rFonts w:ascii="Arial" w:hAnsi="Arial" w:cs="Arial"/>
                          <w:color w:val="E36C0A" w:themeColor="accent6" w:themeShade="BF"/>
                        </w:rPr>
                        <w:t>.</w:t>
                      </w:r>
                      <w:r w:rsidR="005E0FCF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</w:t>
                      </w:r>
                      <w:r w:rsidR="00EA36B1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A </w:t>
                      </w:r>
                      <w:r w:rsidR="00C706DF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>fresh</w:t>
                      </w:r>
                      <w:r w:rsidR="001E17AC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salad b</w:t>
                      </w:r>
                      <w:r w:rsidR="00754E6C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owl </w:t>
                      </w:r>
                      <w:r w:rsidR="00C706DF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>with wholemeal bread</w:t>
                      </w:r>
                      <w:r w:rsidR="00955F84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and</w:t>
                      </w:r>
                      <w:r w:rsidR="00A71F1F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fresh d</w:t>
                      </w:r>
                      <w:r w:rsidR="00C706DF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>rinking</w:t>
                      </w:r>
                      <w:r w:rsidR="00955F84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water is </w:t>
                      </w:r>
                      <w:r w:rsidR="00EA36B1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>serve</w:t>
                      </w:r>
                      <w:r w:rsidR="00EA36B1">
                        <w:rPr>
                          <w:rFonts w:ascii="Arial" w:hAnsi="Arial" w:cs="Arial"/>
                          <w:color w:val="E36C0A" w:themeColor="accent6" w:themeShade="BF"/>
                        </w:rPr>
                        <w:t>d</w:t>
                      </w:r>
                      <w:r w:rsidR="00EA36B1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daily</w:t>
                      </w:r>
                      <w:r w:rsidR="00EA36B1">
                        <w:rPr>
                          <w:rFonts w:ascii="Arial" w:hAnsi="Arial" w:cs="Arial"/>
                          <w:color w:val="E36C0A" w:themeColor="accent6" w:themeShade="BF"/>
                        </w:rPr>
                        <w:t>.</w:t>
                      </w:r>
                    </w:p>
                    <w:p w14:paraId="7A7EA429" w14:textId="77777777" w:rsidR="00362F67" w:rsidRDefault="00362F67">
                      <w:pPr>
                        <w:rPr>
                          <w:rFonts w:ascii="Arial" w:hAnsi="Arial" w:cs="Arial"/>
                          <w:color w:val="E36C0A" w:themeColor="accent6" w:themeShade="BF"/>
                        </w:rPr>
                      </w:pPr>
                    </w:p>
                    <w:p w14:paraId="676CB280" w14:textId="77777777" w:rsidR="003F484E" w:rsidRPr="00362F67" w:rsidRDefault="003F484E">
                      <w:pPr>
                        <w:rPr>
                          <w:rFonts w:ascii="Arial" w:hAnsi="Arial" w:cs="Arial"/>
                          <w:color w:val="E36C0A" w:themeColor="accent6" w:themeShade="BF"/>
                        </w:rPr>
                      </w:pPr>
                      <w:r w:rsidRPr="00362F67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A fresh salad </w:t>
                      </w:r>
                      <w:r w:rsidR="00030B55" w:rsidRPr="00362F67">
                        <w:rPr>
                          <w:rFonts w:ascii="Arial" w:hAnsi="Arial" w:cs="Arial"/>
                          <w:color w:val="E36C0A" w:themeColor="accent6" w:themeShade="BF"/>
                        </w:rPr>
                        <w:t>bar</w:t>
                      </w:r>
                      <w:r w:rsidR="007C48F3" w:rsidRPr="00362F67">
                        <w:rPr>
                          <w:rFonts w:ascii="Arial" w:hAnsi="Arial" w:cs="Arial"/>
                          <w:color w:val="E36C0A" w:themeColor="accent6" w:themeShade="BF"/>
                        </w:rPr>
                        <w:t>,</w:t>
                      </w:r>
                      <w:r w:rsidR="00030B55" w:rsidRPr="00362F67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wholemeal bread and drinking water are</w:t>
                      </w:r>
                      <w:r w:rsidR="00362F67" w:rsidRPr="00362F67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</w:t>
                      </w:r>
                      <w:r w:rsidRPr="00362F67">
                        <w:rPr>
                          <w:rFonts w:ascii="Arial" w:hAnsi="Arial" w:cs="Arial"/>
                          <w:color w:val="E36C0A" w:themeColor="accent6" w:themeShade="BF"/>
                        </w:rPr>
                        <w:t>available daily.</w:t>
                      </w:r>
                    </w:p>
                    <w:p w14:paraId="5008D135" w14:textId="77777777" w:rsidR="00333A5A" w:rsidRPr="007B7D44" w:rsidRDefault="00333A5A">
                      <w:pPr>
                        <w:rPr>
                          <w:rFonts w:ascii="Arial" w:hAnsi="Arial" w:cs="Arial"/>
                          <w:color w:val="E36C0A" w:themeColor="accent6" w:themeShade="BF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7F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27332134" wp14:editId="6F8D9EA8">
                <wp:simplePos x="0" y="0"/>
                <wp:positionH relativeFrom="column">
                  <wp:posOffset>8694420</wp:posOffset>
                </wp:positionH>
                <wp:positionV relativeFrom="paragraph">
                  <wp:posOffset>1494155</wp:posOffset>
                </wp:positionV>
                <wp:extent cx="1073150" cy="45085"/>
                <wp:effectExtent l="0" t="19050" r="0" b="1206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45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8E3923" w14:textId="77777777" w:rsidR="002202E4" w:rsidRPr="007A2E22" w:rsidRDefault="00637F7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32134" id="_x0000_s1040" type="#_x0000_t202" style="position:absolute;margin-left:684.6pt;margin-top:117.65pt;width:84.5pt;height:3.5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" filled="f" stroked="f" strokeweight=".5pt">
                <v:textbox>
                  <w:txbxContent>
                    <w:p w14:paraId="538E3923" w14:textId="77777777" w:rsidR="002202E4" w:rsidRPr="007A2E22" w:rsidRDefault="00637F7F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494C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270C79E9" wp14:editId="24ADA242">
                <wp:simplePos x="0" y="0"/>
                <wp:positionH relativeFrom="column">
                  <wp:posOffset>-304800</wp:posOffset>
                </wp:positionH>
                <wp:positionV relativeFrom="paragraph">
                  <wp:posOffset>-534670</wp:posOffset>
                </wp:positionV>
                <wp:extent cx="10306050" cy="162877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6050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C649F" w14:textId="77777777" w:rsidR="009E50B3" w:rsidRDefault="0043053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244636F" wp14:editId="74A79780">
                                  <wp:extent cx="10051415" cy="1664970"/>
                                  <wp:effectExtent l="0" t="0" r="6985" b="0"/>
                                  <wp:docPr id="6" name="Picture 6" descr="C:\Users\Harriet.Unwin\AppData\Local\Microsoft\Windows\Temporary Internet Files\Content.Word\School Meals Menu headers and footer  V3  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Harriet.Unwin\AppData\Local\Microsoft\Windows\Temporary Internet Files\Content.Word\School Meals Menu headers and footer  V3  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54" t="21413" r="3986" b="5693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52188" cy="16650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C79E9" id="_x0000_s1041" type="#_x0000_t202" style="position:absolute;margin-left:-24pt;margin-top:-42.1pt;width:811.5pt;height:128.2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" stroked="f">
                <v:textbox>
                  <w:txbxContent>
                    <w:p w14:paraId="406C649F" w14:textId="77777777" w:rsidR="009E50B3" w:rsidRDefault="0043053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244636F" wp14:editId="74A79780">
                            <wp:extent cx="10051415" cy="1664970"/>
                            <wp:effectExtent l="0" t="0" r="6985" b="0"/>
                            <wp:docPr id="6" name="Picture 6" descr="C:\Users\Harriet.Unwin\AppData\Local\Microsoft\Windows\Temporary Internet Files\Content.Word\School Meals Menu headers and footer  V3  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Harriet.Unwin\AppData\Local\Microsoft\Windows\Temporary Internet Files\Content.Word\School Meals Menu headers and footer  V3  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54" t="21413" r="3986" b="5693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52188" cy="16650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E464BF" w:rsidSect="00C339BC">
      <w:headerReference w:type="default" r:id="rId1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DAB7E1" w14:textId="77777777" w:rsidR="001F1CCD" w:rsidRDefault="001F1CCD" w:rsidP="00C339BC">
      <w:pPr>
        <w:spacing w:after="0" w:line="240" w:lineRule="auto"/>
      </w:pPr>
      <w:r>
        <w:separator/>
      </w:r>
    </w:p>
  </w:endnote>
  <w:endnote w:type="continuationSeparator" w:id="0">
    <w:p w14:paraId="1BBB8C2E" w14:textId="77777777" w:rsidR="001F1CCD" w:rsidRDefault="001F1CCD" w:rsidP="00C33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3683D0" w14:textId="77777777" w:rsidR="001F1CCD" w:rsidRDefault="001F1CCD" w:rsidP="00C339BC">
      <w:pPr>
        <w:spacing w:after="0" w:line="240" w:lineRule="auto"/>
      </w:pPr>
      <w:r>
        <w:separator/>
      </w:r>
    </w:p>
  </w:footnote>
  <w:footnote w:type="continuationSeparator" w:id="0">
    <w:p w14:paraId="79459C29" w14:textId="77777777" w:rsidR="001F1CCD" w:rsidRDefault="001F1CCD" w:rsidP="00C339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B126C" w14:textId="77777777" w:rsidR="00C339BC" w:rsidRDefault="00C339BC" w:rsidP="00C339BC">
    <w:pPr>
      <w:pStyle w:val="Header"/>
      <w:spacing w:before="100" w:beforeAutospacing="1"/>
      <w:ind w:left="-113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CCD"/>
    <w:rsid w:val="00002364"/>
    <w:rsid w:val="00002C32"/>
    <w:rsid w:val="0000318A"/>
    <w:rsid w:val="00030B55"/>
    <w:rsid w:val="00041DA8"/>
    <w:rsid w:val="00054C96"/>
    <w:rsid w:val="00075D46"/>
    <w:rsid w:val="000961FB"/>
    <w:rsid w:val="000A4CD3"/>
    <w:rsid w:val="000C5EDD"/>
    <w:rsid w:val="000D48C3"/>
    <w:rsid w:val="000E7DA8"/>
    <w:rsid w:val="00112E94"/>
    <w:rsid w:val="001178B4"/>
    <w:rsid w:val="00126B48"/>
    <w:rsid w:val="00143258"/>
    <w:rsid w:val="001517BE"/>
    <w:rsid w:val="00161694"/>
    <w:rsid w:val="00171EE6"/>
    <w:rsid w:val="001A3CB7"/>
    <w:rsid w:val="001B0325"/>
    <w:rsid w:val="001C30F5"/>
    <w:rsid w:val="001C79D0"/>
    <w:rsid w:val="001E17AC"/>
    <w:rsid w:val="001E5B64"/>
    <w:rsid w:val="001F1CCD"/>
    <w:rsid w:val="001F31A2"/>
    <w:rsid w:val="00203E1C"/>
    <w:rsid w:val="00212BF4"/>
    <w:rsid w:val="002173DE"/>
    <w:rsid w:val="002202E4"/>
    <w:rsid w:val="0023626E"/>
    <w:rsid w:val="00236E32"/>
    <w:rsid w:val="002523A7"/>
    <w:rsid w:val="002547CE"/>
    <w:rsid w:val="00255E93"/>
    <w:rsid w:val="00294657"/>
    <w:rsid w:val="002C5C60"/>
    <w:rsid w:val="002E1775"/>
    <w:rsid w:val="0030176F"/>
    <w:rsid w:val="00323E1E"/>
    <w:rsid w:val="00327F34"/>
    <w:rsid w:val="00333A5A"/>
    <w:rsid w:val="00335468"/>
    <w:rsid w:val="00337E13"/>
    <w:rsid w:val="0034378D"/>
    <w:rsid w:val="00355B33"/>
    <w:rsid w:val="00357538"/>
    <w:rsid w:val="00362F67"/>
    <w:rsid w:val="00363465"/>
    <w:rsid w:val="00367005"/>
    <w:rsid w:val="00374934"/>
    <w:rsid w:val="003843DE"/>
    <w:rsid w:val="003A1B0A"/>
    <w:rsid w:val="003F484E"/>
    <w:rsid w:val="003F59C4"/>
    <w:rsid w:val="003F75E8"/>
    <w:rsid w:val="004007B7"/>
    <w:rsid w:val="00416A93"/>
    <w:rsid w:val="0043053E"/>
    <w:rsid w:val="004332B0"/>
    <w:rsid w:val="00433F5E"/>
    <w:rsid w:val="00491085"/>
    <w:rsid w:val="00494C53"/>
    <w:rsid w:val="004D4FEA"/>
    <w:rsid w:val="004D7D36"/>
    <w:rsid w:val="00512732"/>
    <w:rsid w:val="00540163"/>
    <w:rsid w:val="00543904"/>
    <w:rsid w:val="00544766"/>
    <w:rsid w:val="00547D28"/>
    <w:rsid w:val="00555C3C"/>
    <w:rsid w:val="0057689C"/>
    <w:rsid w:val="005A5305"/>
    <w:rsid w:val="005B24D7"/>
    <w:rsid w:val="005C2181"/>
    <w:rsid w:val="005C31C5"/>
    <w:rsid w:val="005C5C36"/>
    <w:rsid w:val="005C7A4C"/>
    <w:rsid w:val="005E0C9F"/>
    <w:rsid w:val="005E0FCF"/>
    <w:rsid w:val="005E19E5"/>
    <w:rsid w:val="00607FB2"/>
    <w:rsid w:val="0062465C"/>
    <w:rsid w:val="00625B31"/>
    <w:rsid w:val="00632443"/>
    <w:rsid w:val="00635B09"/>
    <w:rsid w:val="00637F7F"/>
    <w:rsid w:val="0064368D"/>
    <w:rsid w:val="00656CF5"/>
    <w:rsid w:val="0066186A"/>
    <w:rsid w:val="00667EB1"/>
    <w:rsid w:val="0068599D"/>
    <w:rsid w:val="006B346D"/>
    <w:rsid w:val="006C163E"/>
    <w:rsid w:val="006C66D9"/>
    <w:rsid w:val="006D2F6F"/>
    <w:rsid w:val="006D44DD"/>
    <w:rsid w:val="006E526D"/>
    <w:rsid w:val="006F0DCE"/>
    <w:rsid w:val="007035AA"/>
    <w:rsid w:val="00710F16"/>
    <w:rsid w:val="00712677"/>
    <w:rsid w:val="007213F7"/>
    <w:rsid w:val="00721E05"/>
    <w:rsid w:val="00754E6C"/>
    <w:rsid w:val="00760D81"/>
    <w:rsid w:val="00786425"/>
    <w:rsid w:val="007A2E22"/>
    <w:rsid w:val="007B63E4"/>
    <w:rsid w:val="007B7D44"/>
    <w:rsid w:val="007C1421"/>
    <w:rsid w:val="007C48F3"/>
    <w:rsid w:val="007E31BC"/>
    <w:rsid w:val="007F3682"/>
    <w:rsid w:val="00811510"/>
    <w:rsid w:val="00823777"/>
    <w:rsid w:val="0084286C"/>
    <w:rsid w:val="00845B69"/>
    <w:rsid w:val="00852CE0"/>
    <w:rsid w:val="00854C27"/>
    <w:rsid w:val="00865DB2"/>
    <w:rsid w:val="00867282"/>
    <w:rsid w:val="008820F0"/>
    <w:rsid w:val="008856DA"/>
    <w:rsid w:val="008910F6"/>
    <w:rsid w:val="00896578"/>
    <w:rsid w:val="00897063"/>
    <w:rsid w:val="00897227"/>
    <w:rsid w:val="008D22FF"/>
    <w:rsid w:val="008E2F02"/>
    <w:rsid w:val="008F315E"/>
    <w:rsid w:val="00900225"/>
    <w:rsid w:val="009018EE"/>
    <w:rsid w:val="00910D79"/>
    <w:rsid w:val="009264DC"/>
    <w:rsid w:val="009465AD"/>
    <w:rsid w:val="00955F84"/>
    <w:rsid w:val="00956F66"/>
    <w:rsid w:val="00966C9C"/>
    <w:rsid w:val="00971A3F"/>
    <w:rsid w:val="00981EA5"/>
    <w:rsid w:val="009A0AC5"/>
    <w:rsid w:val="009A6EED"/>
    <w:rsid w:val="009B14E7"/>
    <w:rsid w:val="009B5718"/>
    <w:rsid w:val="009C2BD4"/>
    <w:rsid w:val="009C600F"/>
    <w:rsid w:val="009E50B3"/>
    <w:rsid w:val="009E6C50"/>
    <w:rsid w:val="009F7566"/>
    <w:rsid w:val="00A60714"/>
    <w:rsid w:val="00A71F1F"/>
    <w:rsid w:val="00A8224E"/>
    <w:rsid w:val="00A8435D"/>
    <w:rsid w:val="00A95D61"/>
    <w:rsid w:val="00A97D1B"/>
    <w:rsid w:val="00AB39AB"/>
    <w:rsid w:val="00AC2A59"/>
    <w:rsid w:val="00AD11F0"/>
    <w:rsid w:val="00AD3490"/>
    <w:rsid w:val="00AD375C"/>
    <w:rsid w:val="00AD7C66"/>
    <w:rsid w:val="00AE60E3"/>
    <w:rsid w:val="00AE75F9"/>
    <w:rsid w:val="00B01ED8"/>
    <w:rsid w:val="00B057F9"/>
    <w:rsid w:val="00B174E1"/>
    <w:rsid w:val="00B224CC"/>
    <w:rsid w:val="00B25392"/>
    <w:rsid w:val="00B32826"/>
    <w:rsid w:val="00B36D08"/>
    <w:rsid w:val="00B4426F"/>
    <w:rsid w:val="00B51E47"/>
    <w:rsid w:val="00B87665"/>
    <w:rsid w:val="00B92F07"/>
    <w:rsid w:val="00BA36E5"/>
    <w:rsid w:val="00BB16B6"/>
    <w:rsid w:val="00BE3519"/>
    <w:rsid w:val="00BE351C"/>
    <w:rsid w:val="00C003D4"/>
    <w:rsid w:val="00C02779"/>
    <w:rsid w:val="00C03EF7"/>
    <w:rsid w:val="00C12507"/>
    <w:rsid w:val="00C12CF7"/>
    <w:rsid w:val="00C14141"/>
    <w:rsid w:val="00C15234"/>
    <w:rsid w:val="00C16B9D"/>
    <w:rsid w:val="00C26921"/>
    <w:rsid w:val="00C339BC"/>
    <w:rsid w:val="00C55749"/>
    <w:rsid w:val="00C57A8A"/>
    <w:rsid w:val="00C706DF"/>
    <w:rsid w:val="00C723D2"/>
    <w:rsid w:val="00C8087C"/>
    <w:rsid w:val="00CB52E2"/>
    <w:rsid w:val="00CC1310"/>
    <w:rsid w:val="00CC7D1B"/>
    <w:rsid w:val="00CE6F83"/>
    <w:rsid w:val="00D04E64"/>
    <w:rsid w:val="00D05170"/>
    <w:rsid w:val="00D22800"/>
    <w:rsid w:val="00D27DDB"/>
    <w:rsid w:val="00D353A9"/>
    <w:rsid w:val="00D54683"/>
    <w:rsid w:val="00D61785"/>
    <w:rsid w:val="00D7449D"/>
    <w:rsid w:val="00D81610"/>
    <w:rsid w:val="00D8467B"/>
    <w:rsid w:val="00D84E8D"/>
    <w:rsid w:val="00DA3CBD"/>
    <w:rsid w:val="00DA6DFF"/>
    <w:rsid w:val="00DC4EB3"/>
    <w:rsid w:val="00DD708E"/>
    <w:rsid w:val="00DE3AA8"/>
    <w:rsid w:val="00DF7CFD"/>
    <w:rsid w:val="00E26FC4"/>
    <w:rsid w:val="00E34C5C"/>
    <w:rsid w:val="00E5027F"/>
    <w:rsid w:val="00E5658D"/>
    <w:rsid w:val="00E61F77"/>
    <w:rsid w:val="00E90218"/>
    <w:rsid w:val="00E905E5"/>
    <w:rsid w:val="00E9315B"/>
    <w:rsid w:val="00EA190A"/>
    <w:rsid w:val="00EA36B1"/>
    <w:rsid w:val="00EB69BB"/>
    <w:rsid w:val="00EC0856"/>
    <w:rsid w:val="00EF005B"/>
    <w:rsid w:val="00EF34F8"/>
    <w:rsid w:val="00EF4EE0"/>
    <w:rsid w:val="00F01014"/>
    <w:rsid w:val="00F0252D"/>
    <w:rsid w:val="00F15EF5"/>
    <w:rsid w:val="00F237CC"/>
    <w:rsid w:val="00F26456"/>
    <w:rsid w:val="00F35E4E"/>
    <w:rsid w:val="00F437EF"/>
    <w:rsid w:val="00F5583A"/>
    <w:rsid w:val="00F75BB8"/>
    <w:rsid w:val="00F904AC"/>
    <w:rsid w:val="00FA076D"/>
    <w:rsid w:val="00FC2A03"/>
    <w:rsid w:val="00FD2F09"/>
    <w:rsid w:val="00FF56F0"/>
    <w:rsid w:val="00FF6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."/>
  <w:listSeparator w:val=","/>
  <w14:docId w14:val="371097E6"/>
  <w15:docId w15:val="{39C12BCE-C923-449D-988A-C308CE913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70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39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39BC"/>
  </w:style>
  <w:style w:type="paragraph" w:styleId="Footer">
    <w:name w:val="footer"/>
    <w:basedOn w:val="Normal"/>
    <w:link w:val="FooterChar"/>
    <w:uiPriority w:val="99"/>
    <w:unhideWhenUsed/>
    <w:rsid w:val="00C339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39BC"/>
  </w:style>
  <w:style w:type="paragraph" w:styleId="BalloonText">
    <w:name w:val="Balloon Text"/>
    <w:basedOn w:val="Normal"/>
    <w:link w:val="BalloonTextChar"/>
    <w:uiPriority w:val="99"/>
    <w:semiHidden/>
    <w:unhideWhenUsed/>
    <w:rsid w:val="00C33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9B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6728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9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2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Catering%20Folders\MENUS\Old%20menus\2018\Menu%20A%202018%20Week%20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6909CF-2B36-4494-95B1-24C9C8114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Menu A 2018 Week 3</Template>
  <TotalTime>75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Unity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Lorraine Platt</dc:creator>
  <cp:lastModifiedBy>Lorraine Platt</cp:lastModifiedBy>
  <cp:revision>26</cp:revision>
  <cp:lastPrinted>2017-06-08T09:34:00Z</cp:lastPrinted>
  <dcterms:created xsi:type="dcterms:W3CDTF">2023-02-16T10:13:00Z</dcterms:created>
  <dcterms:modified xsi:type="dcterms:W3CDTF">2023-03-20T09:09:00Z</dcterms:modified>
</cp:coreProperties>
</file>