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286EF" w14:textId="3B51381E" w:rsidR="00E464BF" w:rsidRDefault="00C04A2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B9EADB5" wp14:editId="7A016BDE">
                <wp:simplePos x="0" y="0"/>
                <wp:positionH relativeFrom="column">
                  <wp:posOffset>3787140</wp:posOffset>
                </wp:positionH>
                <wp:positionV relativeFrom="paragraph">
                  <wp:posOffset>1517015</wp:posOffset>
                </wp:positionV>
                <wp:extent cx="1952625" cy="3402965"/>
                <wp:effectExtent l="0" t="0" r="28575" b="2603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40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265D3" w14:textId="459F58C2" w:rsidR="00C04A23" w:rsidRPr="00C04A23" w:rsidRDefault="00C04A23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A</w:t>
                            </w:r>
                          </w:p>
                          <w:p w14:paraId="08478947" w14:textId="3527B541" w:rsidR="00335040" w:rsidRDefault="00D270B6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Traditional Roast</w:t>
                            </w:r>
                            <w:r w:rsidR="00482C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Chicken</w:t>
                            </w:r>
                            <w:r w:rsidR="004033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Dinner </w:t>
                            </w:r>
                            <w:r w:rsidR="00335040" w:rsidRPr="008F53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293BDFEB" w14:textId="54FAAC7E" w:rsidR="00C04A23" w:rsidRPr="00C04A23" w:rsidRDefault="00C04A23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B</w:t>
                            </w:r>
                          </w:p>
                          <w:p w14:paraId="31ABDC42" w14:textId="1A7A39C2" w:rsidR="00D270B6" w:rsidRDefault="00691ABE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Fresh Vegetable </w:t>
                            </w:r>
                            <w:r w:rsidR="00164E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414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Risotto.</w:t>
                            </w:r>
                            <w:r w:rsidR="00335040" w:rsidRPr="008F53B9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E641D25" w14:textId="07A1A7B9" w:rsidR="00C04A23" w:rsidRDefault="00C04A23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C</w:t>
                            </w:r>
                            <w:r w:rsidR="00335040" w:rsidRPr="008F53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4033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Fresh Cheddar Cheese </w:t>
                            </w:r>
                            <w:r w:rsidR="00377D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&amp; Salad </w:t>
                            </w:r>
                            <w:r w:rsidR="00B904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 w:rsidR="00377D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rap</w:t>
                            </w:r>
                            <w:r w:rsidR="00335040" w:rsidRPr="008F53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3348D956" w14:textId="09A6D684" w:rsidR="00E44154" w:rsidRDefault="00C04A23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Vegetable </w:t>
                            </w:r>
                            <w:r w:rsidR="00B9046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election </w:t>
                            </w:r>
                            <w:r w:rsidR="00335040" w:rsidRPr="008F53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Creamed &amp; Roast Potatoes</w:t>
                            </w:r>
                            <w:r w:rsidR="00335040" w:rsidRPr="008F53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4033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Seasonal Fresh Vegetables </w:t>
                            </w:r>
                          </w:p>
                          <w:p w14:paraId="272EB468" w14:textId="7BD80FD3" w:rsidR="00D270B6" w:rsidRDefault="00D270B6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AE415FA" w14:textId="77777777" w:rsidR="00D270B6" w:rsidRPr="000F1A17" w:rsidRDefault="00D270B6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67DE2DA" w14:textId="6D368397" w:rsidR="00C04A23" w:rsidRDefault="00C04A23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Dessert</w:t>
                            </w:r>
                          </w:p>
                          <w:p w14:paraId="480C9712" w14:textId="45CBC383" w:rsidR="00335040" w:rsidRDefault="00403392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Fresh Fruit </w:t>
                            </w:r>
                            <w:r w:rsidR="009D36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&amp; Jelly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Pots</w:t>
                            </w:r>
                          </w:p>
                          <w:p w14:paraId="60A703F4" w14:textId="64E66697" w:rsidR="009D361D" w:rsidRDefault="009D361D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Cheese and Crackers </w:t>
                            </w:r>
                          </w:p>
                          <w:p w14:paraId="4265C2C0" w14:textId="4AC50B9D" w:rsidR="00335040" w:rsidRPr="008F53B9" w:rsidRDefault="00403392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Basket of Fresh </w:t>
                            </w:r>
                            <w:r w:rsidR="00D270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Seasonal Fruit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4ED176A" w14:textId="03383D88" w:rsidR="00335040" w:rsidRPr="008F53B9" w:rsidRDefault="00335040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F53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Organic Yeo Valley Yoghurt</w:t>
                            </w:r>
                          </w:p>
                          <w:p w14:paraId="7BAFEC1A" w14:textId="77777777" w:rsidR="003F484E" w:rsidRPr="003F484E" w:rsidRDefault="003F484E" w:rsidP="003F48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EAD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8.2pt;margin-top:119.45pt;width:153.75pt;height:267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">
                <v:textbox>
                  <w:txbxContent>
                    <w:p w14:paraId="360265D3" w14:textId="459F58C2" w:rsidR="00C04A23" w:rsidRPr="00C04A23" w:rsidRDefault="00C04A23" w:rsidP="00335040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A</w:t>
                      </w:r>
                    </w:p>
                    <w:p w14:paraId="08478947" w14:textId="3527B541" w:rsidR="00335040" w:rsidRDefault="00D270B6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Traditional Roast</w:t>
                      </w:r>
                      <w:r w:rsidR="00482C6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Chicken</w:t>
                      </w:r>
                      <w:r w:rsidR="0040339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Dinner </w:t>
                      </w:r>
                      <w:r w:rsidR="00335040" w:rsidRPr="008F53B9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293BDFEB" w14:textId="54FAAC7E" w:rsidR="00C04A23" w:rsidRPr="00C04A23" w:rsidRDefault="00C04A23" w:rsidP="00335040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B</w:t>
                      </w:r>
                    </w:p>
                    <w:p w14:paraId="31ABDC42" w14:textId="1A7A39C2" w:rsidR="00D270B6" w:rsidRDefault="00691ABE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Fresh Vegetable </w:t>
                      </w:r>
                      <w:r w:rsidR="00164ED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141497">
                        <w:rPr>
                          <w:rFonts w:ascii="Arial" w:hAnsi="Arial" w:cs="Arial"/>
                          <w:sz w:val="20"/>
                          <w:szCs w:val="20"/>
                        </w:rPr>
                        <w:t>Risotto.</w:t>
                      </w:r>
                      <w:r w:rsidR="00335040" w:rsidRPr="008F53B9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br/>
                      </w:r>
                    </w:p>
                    <w:p w14:paraId="1E641D25" w14:textId="07A1A7B9" w:rsidR="00C04A23" w:rsidRDefault="00C04A23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C</w:t>
                      </w:r>
                      <w:r w:rsidR="00335040" w:rsidRPr="008F53B9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40339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Fresh Cheddar Cheese </w:t>
                      </w:r>
                      <w:r w:rsidR="00377D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&amp; Salad </w:t>
                      </w:r>
                      <w:r w:rsidR="00B9046F">
                        <w:rPr>
                          <w:rFonts w:ascii="Arial" w:hAnsi="Arial" w:cs="Arial"/>
                          <w:sz w:val="20"/>
                          <w:szCs w:val="20"/>
                        </w:rPr>
                        <w:t>W</w:t>
                      </w:r>
                      <w:r w:rsidR="00377D7A">
                        <w:rPr>
                          <w:rFonts w:ascii="Arial" w:hAnsi="Arial" w:cs="Arial"/>
                          <w:sz w:val="20"/>
                          <w:szCs w:val="20"/>
                        </w:rPr>
                        <w:t>rap</w:t>
                      </w:r>
                      <w:r w:rsidR="00335040" w:rsidRPr="008F53B9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3348D956" w14:textId="09A6D684" w:rsidR="00E44154" w:rsidRDefault="00C04A23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Vegetable </w:t>
                      </w:r>
                      <w:r w:rsidR="00B9046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election </w:t>
                      </w:r>
                      <w:r w:rsidR="00335040" w:rsidRPr="008F53B9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Creamed &amp; Roast Potatoes</w:t>
                      </w:r>
                      <w:r w:rsidR="00335040" w:rsidRPr="008F53B9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40339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Seasonal Fresh Vegetables </w:t>
                      </w:r>
                    </w:p>
                    <w:p w14:paraId="272EB468" w14:textId="7BD80FD3" w:rsidR="00D270B6" w:rsidRDefault="00D270B6" w:rsidP="00335040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AE415FA" w14:textId="77777777" w:rsidR="00D270B6" w:rsidRPr="000F1A17" w:rsidRDefault="00D270B6" w:rsidP="00335040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67DE2DA" w14:textId="6D368397" w:rsidR="00C04A23" w:rsidRDefault="00C04A23" w:rsidP="00335040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Dessert</w:t>
                      </w:r>
                    </w:p>
                    <w:p w14:paraId="480C9712" w14:textId="45CBC383" w:rsidR="00335040" w:rsidRDefault="00403392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Fresh Fruit </w:t>
                      </w:r>
                      <w:r w:rsidR="009D361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&amp; Jelly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Pots</w:t>
                      </w:r>
                    </w:p>
                    <w:p w14:paraId="60A703F4" w14:textId="64E66697" w:rsidR="009D361D" w:rsidRDefault="009D361D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Cheese and Crackers </w:t>
                      </w:r>
                    </w:p>
                    <w:p w14:paraId="4265C2C0" w14:textId="4AC50B9D" w:rsidR="00335040" w:rsidRPr="008F53B9" w:rsidRDefault="00403392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Basket of Fresh </w:t>
                      </w:r>
                      <w:r w:rsidR="00D270B6">
                        <w:rPr>
                          <w:rFonts w:ascii="Arial" w:hAnsi="Arial" w:cs="Arial"/>
                          <w:sz w:val="20"/>
                          <w:szCs w:val="20"/>
                        </w:rPr>
                        <w:t>Seasonal Fruit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4ED176A" w14:textId="03383D88" w:rsidR="00335040" w:rsidRPr="008F53B9" w:rsidRDefault="00335040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F53B9">
                        <w:rPr>
                          <w:rFonts w:ascii="Arial" w:hAnsi="Arial" w:cs="Arial"/>
                          <w:sz w:val="20"/>
                          <w:szCs w:val="20"/>
                        </w:rPr>
                        <w:t>Organic Yeo Valley Yoghurt</w:t>
                      </w:r>
                    </w:p>
                    <w:p w14:paraId="7BAFEC1A" w14:textId="77777777" w:rsidR="003F484E" w:rsidRPr="003F484E" w:rsidRDefault="003F484E" w:rsidP="003F484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6599140" wp14:editId="2F17111A">
                <wp:simplePos x="0" y="0"/>
                <wp:positionH relativeFrom="column">
                  <wp:posOffset>-210185</wp:posOffset>
                </wp:positionH>
                <wp:positionV relativeFrom="paragraph">
                  <wp:posOffset>4913630</wp:posOffset>
                </wp:positionV>
                <wp:extent cx="10137775" cy="738505"/>
                <wp:effectExtent l="0" t="0" r="0" b="444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7775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24D7D" w14:textId="3692421A" w:rsidR="001E17AC" w:rsidRPr="00CB52E2" w:rsidRDefault="00362F67" w:rsidP="001E17AC">
                            <w:pP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</w:pPr>
                            <w:r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Ov</w:t>
                            </w:r>
                            <w:r w:rsidR="005A5305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er </w:t>
                            </w:r>
                            <w:r w:rsidR="00E82AFA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75</w:t>
                            </w:r>
                            <w:r w:rsidR="005A5305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% of </w:t>
                            </w:r>
                            <w:r w:rsidR="00F15EF5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the </w:t>
                            </w:r>
                            <w:r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food </w:t>
                            </w:r>
                            <w:r w:rsidR="005A5305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on this </w:t>
                            </w:r>
                            <w:r w:rsidR="00FF2668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m</w:t>
                            </w:r>
                            <w:r w:rsidR="001E17AC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enu </w:t>
                            </w:r>
                            <w:r w:rsidR="00FF2668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is h</w:t>
                            </w:r>
                            <w:r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omemade</w:t>
                            </w:r>
                            <w:r w:rsidR="001E17AC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955F84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by our dedicated Catering Teams </w:t>
                            </w:r>
                            <w:r w:rsidR="00C706DF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and cooked </w:t>
                            </w:r>
                            <w:r w:rsidR="001E17AC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on site</w:t>
                            </w:r>
                            <w:r w:rsidR="00F35E4E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.</w:t>
                            </w:r>
                            <w:r w:rsidR="001E17AC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F35E4E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We use high quality</w:t>
                            </w:r>
                            <w:r w:rsidR="007B63E4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regionally</w:t>
                            </w:r>
                            <w:r w:rsidR="00F35E4E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sourced products</w:t>
                            </w:r>
                            <w:r w:rsidR="00FF2668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,</w:t>
                            </w:r>
                            <w:r w:rsidR="00F35E4E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B0508C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including </w:t>
                            </w:r>
                            <w:r w:rsidR="00F35E4E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s</w:t>
                            </w:r>
                            <w:r w:rsidR="0000304A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ome</w:t>
                            </w:r>
                            <w:r w:rsidR="00F35E4E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00304A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organic</w:t>
                            </w:r>
                            <w:r w:rsidR="00A24595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. </w:t>
                            </w:r>
                            <w:r w:rsidR="00325B41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We use</w:t>
                            </w:r>
                            <w:r w:rsidR="00F35E4E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FF2668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higher a</w:t>
                            </w:r>
                            <w:r w:rsidR="00F15EF5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nimal welfare meat</w:t>
                            </w:r>
                            <w:r w:rsidR="00325B41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and </w:t>
                            </w:r>
                            <w:r w:rsidR="00F15EF5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MSC Fish</w:t>
                            </w:r>
                            <w:r w:rsidR="00325B41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.</w:t>
                            </w:r>
                            <w:r w:rsidR="00B174E1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FF2668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C706DF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fresh</w:t>
                            </w:r>
                            <w:r w:rsidR="001E17AC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salad </w:t>
                            </w:r>
                            <w:r w:rsidR="005138E7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b</w:t>
                            </w:r>
                            <w:r w:rsidR="005138E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owl</w:t>
                            </w:r>
                            <w:r w:rsidR="005138E7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,</w:t>
                            </w:r>
                            <w:r w:rsidR="00C706DF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wholemeal bread</w:t>
                            </w:r>
                            <w:r w:rsidR="00955F84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and</w:t>
                            </w:r>
                            <w:r w:rsidR="00A71F1F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fresh d</w:t>
                            </w:r>
                            <w:r w:rsidR="00C706DF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rinking</w:t>
                            </w:r>
                            <w:r w:rsidR="00955F84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water is</w:t>
                            </w:r>
                            <w:r w:rsidR="00FF2668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served daily</w:t>
                            </w:r>
                            <w:r w:rsidR="00955F84" w:rsidRPr="00CB52E2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.</w:t>
                            </w:r>
                          </w:p>
                          <w:p w14:paraId="70238B07" w14:textId="77777777" w:rsidR="00362F67" w:rsidRDefault="00362F67">
                            <w:pP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</w:pPr>
                          </w:p>
                          <w:p w14:paraId="1E997B7D" w14:textId="77777777" w:rsidR="003F484E" w:rsidRPr="00362F67" w:rsidRDefault="003F484E">
                            <w:pPr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</w:pPr>
                            <w:r w:rsidRPr="00362F6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A fresh salad </w:t>
                            </w:r>
                            <w:r w:rsidR="00030B55" w:rsidRPr="00362F6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bar</w:t>
                            </w:r>
                            <w:r w:rsidR="007C48F3" w:rsidRPr="00362F6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,</w:t>
                            </w:r>
                            <w:r w:rsidR="00030B55" w:rsidRPr="00362F6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wholemeal bread and drinking water are</w:t>
                            </w:r>
                            <w:r w:rsidR="00362F67" w:rsidRPr="00362F6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Pr="00362F6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available daily.</w:t>
                            </w:r>
                          </w:p>
                          <w:p w14:paraId="01232C47" w14:textId="77777777" w:rsidR="00333A5A" w:rsidRPr="007B7D44" w:rsidRDefault="00333A5A">
                            <w:pPr>
                              <w:rPr>
                                <w:rFonts w:ascii="Arial" w:hAnsi="Arial" w:cs="Arial"/>
                                <w:color w:val="E36C0A" w:themeColor="accent6" w:themeShade="B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99140" id="_x0000_s1027" type="#_x0000_t202" style="position:absolute;margin-left:-16.55pt;margin-top:386.9pt;width:798.25pt;height:58.1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" filled="f" stroked="f">
                <v:textbox>
                  <w:txbxContent>
                    <w:p w14:paraId="23C24D7D" w14:textId="3692421A" w:rsidR="001E17AC" w:rsidRPr="00CB52E2" w:rsidRDefault="00362F67" w:rsidP="001E17AC">
                      <w:pPr>
                        <w:rPr>
                          <w:rFonts w:ascii="Arial" w:hAnsi="Arial" w:cs="Arial"/>
                          <w:color w:val="E36C0A" w:themeColor="accent6" w:themeShade="BF"/>
                        </w:rPr>
                      </w:pPr>
                      <w:r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Ov</w:t>
                      </w:r>
                      <w:r w:rsidR="005A5305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er </w:t>
                      </w:r>
                      <w:r w:rsidR="00E82AFA">
                        <w:rPr>
                          <w:rFonts w:ascii="Arial" w:hAnsi="Arial" w:cs="Arial"/>
                          <w:color w:val="E36C0A" w:themeColor="accent6" w:themeShade="BF"/>
                        </w:rPr>
                        <w:t>75</w:t>
                      </w:r>
                      <w:r w:rsidR="005A5305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% of </w:t>
                      </w:r>
                      <w:r w:rsidR="00F15EF5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the </w:t>
                      </w:r>
                      <w:r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food </w:t>
                      </w:r>
                      <w:r w:rsidR="005A5305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on this </w:t>
                      </w:r>
                      <w:r w:rsidR="00FF2668">
                        <w:rPr>
                          <w:rFonts w:ascii="Arial" w:hAnsi="Arial" w:cs="Arial"/>
                          <w:color w:val="E36C0A" w:themeColor="accent6" w:themeShade="BF"/>
                        </w:rPr>
                        <w:t>m</w:t>
                      </w:r>
                      <w:r w:rsidR="001E17AC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enu </w:t>
                      </w:r>
                      <w:r w:rsidR="00FF2668">
                        <w:rPr>
                          <w:rFonts w:ascii="Arial" w:hAnsi="Arial" w:cs="Arial"/>
                          <w:color w:val="E36C0A" w:themeColor="accent6" w:themeShade="BF"/>
                        </w:rPr>
                        <w:t>is h</w:t>
                      </w:r>
                      <w:r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omemade</w:t>
                      </w:r>
                      <w:r w:rsidR="001E17AC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  <w:r w:rsidR="00955F84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by our dedicated Catering Teams </w:t>
                      </w:r>
                      <w:r w:rsidR="00C706DF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and cooked </w:t>
                      </w:r>
                      <w:r w:rsidR="001E17AC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on site</w:t>
                      </w:r>
                      <w:r w:rsidR="00F35E4E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.</w:t>
                      </w:r>
                      <w:r w:rsidR="001E17AC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  <w:r w:rsidR="00F35E4E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We use high quality</w:t>
                      </w:r>
                      <w:r w:rsidR="007B63E4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regionally</w:t>
                      </w:r>
                      <w:r w:rsidR="00F35E4E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sourced products</w:t>
                      </w:r>
                      <w:r w:rsidR="00FF2668">
                        <w:rPr>
                          <w:rFonts w:ascii="Arial" w:hAnsi="Arial" w:cs="Arial"/>
                          <w:color w:val="E36C0A" w:themeColor="accent6" w:themeShade="BF"/>
                        </w:rPr>
                        <w:t>,</w:t>
                      </w:r>
                      <w:r w:rsidR="00F35E4E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  <w:r w:rsidR="00B0508C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including </w:t>
                      </w:r>
                      <w:r w:rsidR="00F35E4E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s</w:t>
                      </w:r>
                      <w:r w:rsidR="0000304A">
                        <w:rPr>
                          <w:rFonts w:ascii="Arial" w:hAnsi="Arial" w:cs="Arial"/>
                          <w:color w:val="E36C0A" w:themeColor="accent6" w:themeShade="BF"/>
                        </w:rPr>
                        <w:t>ome</w:t>
                      </w:r>
                      <w:r w:rsidR="00F35E4E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  <w:r w:rsidR="0000304A">
                        <w:rPr>
                          <w:rFonts w:ascii="Arial" w:hAnsi="Arial" w:cs="Arial"/>
                          <w:color w:val="E36C0A" w:themeColor="accent6" w:themeShade="BF"/>
                        </w:rPr>
                        <w:t>organic</w:t>
                      </w:r>
                      <w:r w:rsidR="00A24595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. </w:t>
                      </w:r>
                      <w:r w:rsidR="00325B41">
                        <w:rPr>
                          <w:rFonts w:ascii="Arial" w:hAnsi="Arial" w:cs="Arial"/>
                          <w:color w:val="E36C0A" w:themeColor="accent6" w:themeShade="BF"/>
                        </w:rPr>
                        <w:t>We use</w:t>
                      </w:r>
                      <w:r w:rsidR="00F35E4E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  <w:r w:rsidR="00FF2668">
                        <w:rPr>
                          <w:rFonts w:ascii="Arial" w:hAnsi="Arial" w:cs="Arial"/>
                          <w:color w:val="E36C0A" w:themeColor="accent6" w:themeShade="BF"/>
                        </w:rPr>
                        <w:t>higher a</w:t>
                      </w:r>
                      <w:r w:rsidR="00F15EF5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nimal welfare meat</w:t>
                      </w:r>
                      <w:r w:rsidR="00325B41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and </w:t>
                      </w:r>
                      <w:r w:rsidR="00F15EF5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MSC Fish</w:t>
                      </w:r>
                      <w:r w:rsidR="00325B41">
                        <w:rPr>
                          <w:rFonts w:ascii="Arial" w:hAnsi="Arial" w:cs="Arial"/>
                          <w:color w:val="E36C0A" w:themeColor="accent6" w:themeShade="BF"/>
                        </w:rPr>
                        <w:t>.</w:t>
                      </w:r>
                      <w:r w:rsidR="00B174E1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  <w:r w:rsidR="00FF2668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  <w:r w:rsidR="00C706DF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fresh</w:t>
                      </w:r>
                      <w:r w:rsidR="001E17AC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salad </w:t>
                      </w:r>
                      <w:r w:rsidR="005138E7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b</w:t>
                      </w:r>
                      <w:r w:rsidR="005138E7">
                        <w:rPr>
                          <w:rFonts w:ascii="Arial" w:hAnsi="Arial" w:cs="Arial"/>
                          <w:color w:val="E36C0A" w:themeColor="accent6" w:themeShade="BF"/>
                        </w:rPr>
                        <w:t>owl</w:t>
                      </w:r>
                      <w:r w:rsidR="005138E7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,</w:t>
                      </w:r>
                      <w:r w:rsidR="00C706DF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wholemeal bread</w:t>
                      </w:r>
                      <w:r w:rsidR="00955F84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and</w:t>
                      </w:r>
                      <w:r w:rsidR="00A71F1F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fresh d</w:t>
                      </w:r>
                      <w:r w:rsidR="00C706DF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rinking</w:t>
                      </w:r>
                      <w:r w:rsidR="00955F84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water is</w:t>
                      </w:r>
                      <w:r w:rsidR="00FF2668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served daily</w:t>
                      </w:r>
                      <w:r w:rsidR="00955F84" w:rsidRPr="00CB52E2">
                        <w:rPr>
                          <w:rFonts w:ascii="Arial" w:hAnsi="Arial" w:cs="Arial"/>
                          <w:color w:val="E36C0A" w:themeColor="accent6" w:themeShade="BF"/>
                        </w:rPr>
                        <w:t>.</w:t>
                      </w:r>
                    </w:p>
                    <w:p w14:paraId="70238B07" w14:textId="77777777" w:rsidR="00362F67" w:rsidRDefault="00362F67">
                      <w:pPr>
                        <w:rPr>
                          <w:rFonts w:ascii="Arial" w:hAnsi="Arial" w:cs="Arial"/>
                          <w:color w:val="E36C0A" w:themeColor="accent6" w:themeShade="BF"/>
                        </w:rPr>
                      </w:pPr>
                    </w:p>
                    <w:p w14:paraId="1E997B7D" w14:textId="77777777" w:rsidR="003F484E" w:rsidRPr="00362F67" w:rsidRDefault="003F484E">
                      <w:pPr>
                        <w:rPr>
                          <w:rFonts w:ascii="Arial" w:hAnsi="Arial" w:cs="Arial"/>
                          <w:color w:val="E36C0A" w:themeColor="accent6" w:themeShade="BF"/>
                        </w:rPr>
                      </w:pPr>
                      <w:r w:rsidRPr="00362F67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A fresh salad </w:t>
                      </w:r>
                      <w:r w:rsidR="00030B55" w:rsidRPr="00362F67">
                        <w:rPr>
                          <w:rFonts w:ascii="Arial" w:hAnsi="Arial" w:cs="Arial"/>
                          <w:color w:val="E36C0A" w:themeColor="accent6" w:themeShade="BF"/>
                        </w:rPr>
                        <w:t>bar</w:t>
                      </w:r>
                      <w:r w:rsidR="007C48F3" w:rsidRPr="00362F67">
                        <w:rPr>
                          <w:rFonts w:ascii="Arial" w:hAnsi="Arial" w:cs="Arial"/>
                          <w:color w:val="E36C0A" w:themeColor="accent6" w:themeShade="BF"/>
                        </w:rPr>
                        <w:t>,</w:t>
                      </w:r>
                      <w:r w:rsidR="00030B55" w:rsidRPr="00362F67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wholemeal bread and drinking water are</w:t>
                      </w:r>
                      <w:r w:rsidR="00362F67" w:rsidRPr="00362F67">
                        <w:rPr>
                          <w:rFonts w:ascii="Arial" w:hAnsi="Arial" w:cs="Arial"/>
                          <w:color w:val="E36C0A" w:themeColor="accent6" w:themeShade="BF"/>
                        </w:rPr>
                        <w:t xml:space="preserve"> </w:t>
                      </w:r>
                      <w:r w:rsidRPr="00362F67">
                        <w:rPr>
                          <w:rFonts w:ascii="Arial" w:hAnsi="Arial" w:cs="Arial"/>
                          <w:color w:val="E36C0A" w:themeColor="accent6" w:themeShade="BF"/>
                        </w:rPr>
                        <w:t>available daily.</w:t>
                      </w:r>
                    </w:p>
                    <w:p w14:paraId="01232C47" w14:textId="77777777" w:rsidR="00333A5A" w:rsidRPr="007B7D44" w:rsidRDefault="00333A5A">
                      <w:pPr>
                        <w:rPr>
                          <w:rFonts w:ascii="Arial" w:hAnsi="Arial" w:cs="Arial"/>
                          <w:color w:val="E36C0A" w:themeColor="accent6" w:themeShade="BF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63CE6BB" wp14:editId="5BE999E0">
                <wp:simplePos x="0" y="0"/>
                <wp:positionH relativeFrom="column">
                  <wp:posOffset>5810250</wp:posOffset>
                </wp:positionH>
                <wp:positionV relativeFrom="paragraph">
                  <wp:posOffset>1065530</wp:posOffset>
                </wp:positionV>
                <wp:extent cx="2038350" cy="38100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81000"/>
                        </a:xfrm>
                        <a:prstGeom prst="rect">
                          <a:avLst/>
                        </a:prstGeom>
                        <a:solidFill>
                          <a:srgbClr val="BED600"/>
                        </a:solidFill>
                        <a:ln>
                          <a:solidFill>
                            <a:srgbClr val="BED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5AE21D" w14:textId="77777777" w:rsidR="003843DE" w:rsidRPr="003F484E" w:rsidRDefault="003843DE" w:rsidP="003843D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3F484E">
                              <w:rPr>
                                <w:rFonts w:ascii="Arial" w:hAnsi="Arial" w:cs="Arial"/>
                                <w:sz w:val="36"/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3CE6BB" id="Rectangle 15" o:spid="_x0000_s1028" style="position:absolute;margin-left:457.5pt;margin-top:83.9pt;width:160.5pt;height:30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" fillcolor="#bed600" strokecolor="#bed600" strokeweight="2pt">
                <v:textbox>
                  <w:txbxContent>
                    <w:p w14:paraId="2E5AE21D" w14:textId="77777777" w:rsidR="003843DE" w:rsidRPr="003F484E" w:rsidRDefault="003843DE" w:rsidP="003843DE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3F484E">
                        <w:rPr>
                          <w:rFonts w:ascii="Arial" w:hAnsi="Arial" w:cs="Arial"/>
                          <w:sz w:val="36"/>
                        </w:rPr>
                        <w:t>Thursday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3547906" wp14:editId="02174EF8">
                <wp:simplePos x="0" y="0"/>
                <wp:positionH relativeFrom="column">
                  <wp:posOffset>3790950</wp:posOffset>
                </wp:positionH>
                <wp:positionV relativeFrom="paragraph">
                  <wp:posOffset>1065530</wp:posOffset>
                </wp:positionV>
                <wp:extent cx="1952625" cy="38100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81000"/>
                        </a:xfrm>
                        <a:prstGeom prst="rect">
                          <a:avLst/>
                        </a:prstGeom>
                        <a:solidFill>
                          <a:srgbClr val="E98300"/>
                        </a:solidFill>
                        <a:ln>
                          <a:solidFill>
                            <a:srgbClr val="E98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71E8FB" w14:textId="77777777" w:rsidR="003843DE" w:rsidRPr="003F484E" w:rsidRDefault="003843DE" w:rsidP="003843D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3F484E">
                              <w:rPr>
                                <w:rFonts w:ascii="Arial" w:hAnsi="Arial" w:cs="Arial"/>
                                <w:sz w:val="36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547906" id="Rectangle 14" o:spid="_x0000_s1029" style="position:absolute;margin-left:298.5pt;margin-top:83.9pt;width:153.75pt;height:30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" fillcolor="#e98300" strokecolor="#e98300" strokeweight="2pt">
                <v:textbox>
                  <w:txbxContent>
                    <w:p w14:paraId="7971E8FB" w14:textId="77777777" w:rsidR="003843DE" w:rsidRPr="003F484E" w:rsidRDefault="003843DE" w:rsidP="003843DE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3F484E">
                        <w:rPr>
                          <w:rFonts w:ascii="Arial" w:hAnsi="Arial" w:cs="Arial"/>
                          <w:sz w:val="36"/>
                        </w:rPr>
                        <w:t>Wednesday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FAFBEA4" wp14:editId="35E2A234">
                <wp:simplePos x="0" y="0"/>
                <wp:positionH relativeFrom="column">
                  <wp:posOffset>1800225</wp:posOffset>
                </wp:positionH>
                <wp:positionV relativeFrom="paragraph">
                  <wp:posOffset>1065530</wp:posOffset>
                </wp:positionV>
                <wp:extent cx="1905000" cy="38100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81000"/>
                        </a:xfrm>
                        <a:prstGeom prst="rect">
                          <a:avLst/>
                        </a:prstGeom>
                        <a:solidFill>
                          <a:srgbClr val="BED600"/>
                        </a:solidFill>
                        <a:ln>
                          <a:solidFill>
                            <a:srgbClr val="BED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3DE9F2" w14:textId="2175E086" w:rsidR="003843DE" w:rsidRPr="003F484E" w:rsidRDefault="003843DE" w:rsidP="003843D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3F484E">
                              <w:rPr>
                                <w:rFonts w:ascii="Arial" w:hAnsi="Arial" w:cs="Arial"/>
                                <w:sz w:val="36"/>
                              </w:rPr>
                              <w:t>Tuesday</w:t>
                            </w:r>
                            <w:r w:rsidR="00335040">
                              <w:rPr>
                                <w:rFonts w:ascii="Arial" w:hAnsi="Arial" w:cs="Arial"/>
                                <w:sz w:val="36"/>
                              </w:rPr>
                              <w:t xml:space="preserve"> </w:t>
                            </w:r>
                            <w:r w:rsidR="0033504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Meat free</w:t>
                            </w:r>
                            <w:r w:rsidR="00335040">
                              <w:rPr>
                                <w:rFonts w:ascii="Arial" w:hAnsi="Arial" w:cs="Arial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AFBEA4" id="Rectangle 13" o:spid="_x0000_s1030" style="position:absolute;margin-left:141.75pt;margin-top:83.9pt;width:150pt;height:30pt;z-index:25160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" fillcolor="#bed600" strokecolor="#bed600" strokeweight="2pt">
                <v:textbox>
                  <w:txbxContent>
                    <w:p w14:paraId="383DE9F2" w14:textId="2175E086" w:rsidR="003843DE" w:rsidRPr="003F484E" w:rsidRDefault="003843DE" w:rsidP="003843DE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3F484E">
                        <w:rPr>
                          <w:rFonts w:ascii="Arial" w:hAnsi="Arial" w:cs="Arial"/>
                          <w:sz w:val="36"/>
                        </w:rPr>
                        <w:t>Tuesday</w:t>
                      </w:r>
                      <w:r w:rsidR="00335040">
                        <w:rPr>
                          <w:rFonts w:ascii="Arial" w:hAnsi="Arial" w:cs="Arial"/>
                          <w:sz w:val="36"/>
                        </w:rPr>
                        <w:t xml:space="preserve"> </w:t>
                      </w:r>
                      <w:r w:rsidR="00335040">
                        <w:rPr>
                          <w:rFonts w:ascii="Arial" w:hAnsi="Arial" w:cs="Arial"/>
                          <w:sz w:val="24"/>
                          <w:szCs w:val="24"/>
                        </w:rPr>
                        <w:t>Meat free</w:t>
                      </w:r>
                      <w:r w:rsidR="00335040">
                        <w:rPr>
                          <w:rFonts w:ascii="Arial" w:hAnsi="Arial" w:cs="Arial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381EB38" wp14:editId="4B0BE066">
                <wp:simplePos x="0" y="0"/>
                <wp:positionH relativeFrom="column">
                  <wp:posOffset>5781675</wp:posOffset>
                </wp:positionH>
                <wp:positionV relativeFrom="paragraph">
                  <wp:posOffset>1513205</wp:posOffset>
                </wp:positionV>
                <wp:extent cx="2066925" cy="3402965"/>
                <wp:effectExtent l="0" t="0" r="28575" b="260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40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21B0B" w14:textId="0AD5AD6B" w:rsidR="00C04A23" w:rsidRPr="00266348" w:rsidRDefault="00C04A23" w:rsidP="0026634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6634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A</w:t>
                            </w:r>
                          </w:p>
                          <w:p w14:paraId="6EB59AFE" w14:textId="3DCAE4EB" w:rsidR="00335040" w:rsidRPr="00266348" w:rsidRDefault="00E82AFA" w:rsidP="0026634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Farm Assured oven Baked Sausages </w:t>
                            </w:r>
                          </w:p>
                          <w:p w14:paraId="0CC27696" w14:textId="1B4C163C" w:rsidR="00C04A23" w:rsidRPr="00266348" w:rsidRDefault="00C04A23" w:rsidP="0026634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8080446" w14:textId="718FCF57" w:rsidR="00335040" w:rsidRPr="00266348" w:rsidRDefault="00C04A23" w:rsidP="0026634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6634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B</w:t>
                            </w:r>
                          </w:p>
                          <w:p w14:paraId="7698D0F6" w14:textId="37615112" w:rsidR="00335040" w:rsidRPr="00266348" w:rsidRDefault="00D270B6" w:rsidP="0026634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663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Homemade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Macaroni</w:t>
                            </w:r>
                            <w:r w:rsidR="004033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Cheese </w:t>
                            </w:r>
                          </w:p>
                          <w:p w14:paraId="5F955DE8" w14:textId="351241E7" w:rsidR="00335040" w:rsidRPr="00266348" w:rsidRDefault="00335040" w:rsidP="0026634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8771A28" w14:textId="274F38C2" w:rsidR="00C04A23" w:rsidRPr="00266348" w:rsidRDefault="00C04A23" w:rsidP="0026634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6634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C</w:t>
                            </w:r>
                          </w:p>
                          <w:p w14:paraId="004086E5" w14:textId="3C8DA88E" w:rsidR="00335040" w:rsidRPr="00266348" w:rsidRDefault="00D270B6" w:rsidP="0026634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Jacket </w:t>
                            </w:r>
                            <w:r w:rsidRPr="002663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Potato</w:t>
                            </w:r>
                            <w:r w:rsidR="00335040" w:rsidRPr="002663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 Tuna &amp; Sweetcorn Filling</w:t>
                            </w:r>
                          </w:p>
                          <w:p w14:paraId="4683AB19" w14:textId="25412C0A" w:rsidR="00335040" w:rsidRPr="00266348" w:rsidRDefault="00335040" w:rsidP="0026634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0435300" w14:textId="334775B4" w:rsidR="00C04A23" w:rsidRPr="00266348" w:rsidRDefault="00C04A23" w:rsidP="0026634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6634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Vegetable </w:t>
                            </w:r>
                            <w:r w:rsidR="00B9046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Pr="0026634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election </w:t>
                            </w:r>
                          </w:p>
                          <w:p w14:paraId="4447C8DB" w14:textId="114D3021" w:rsidR="00335040" w:rsidRPr="00266348" w:rsidRDefault="00141497" w:rsidP="0026634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Creamed  </w:t>
                            </w:r>
                            <w:r w:rsidR="00335040" w:rsidRPr="002663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Potatoes</w:t>
                            </w:r>
                          </w:p>
                          <w:p w14:paraId="10F15B91" w14:textId="77777777" w:rsidR="00335040" w:rsidRPr="00266348" w:rsidRDefault="00335040" w:rsidP="0026634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663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Sweetcorn </w:t>
                            </w:r>
                          </w:p>
                          <w:p w14:paraId="78F66C0A" w14:textId="0C02836F" w:rsidR="00335040" w:rsidRPr="00266348" w:rsidRDefault="00335040" w:rsidP="0026634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663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Garden Peas </w:t>
                            </w:r>
                          </w:p>
                          <w:p w14:paraId="70795AED" w14:textId="19375E63" w:rsidR="00C04A23" w:rsidRPr="00266348" w:rsidRDefault="00C04A23" w:rsidP="0026634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6634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Dessert</w:t>
                            </w:r>
                          </w:p>
                          <w:p w14:paraId="209BB2B2" w14:textId="0B277CA8" w:rsidR="00335040" w:rsidRPr="00266348" w:rsidRDefault="00335040" w:rsidP="0026634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663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Homemade</w:t>
                            </w:r>
                            <w:r w:rsidR="004033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Bakewell </w:t>
                            </w:r>
                            <w:r w:rsidR="00D270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Tart </w:t>
                            </w:r>
                            <w:r w:rsidR="00D270B6" w:rsidRPr="002663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served</w:t>
                            </w:r>
                            <w:r w:rsidRPr="002663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</w:t>
                            </w:r>
                            <w:r w:rsidR="0042523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04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 w:rsidR="0042523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reamy</w:t>
                            </w:r>
                            <w:r w:rsidRPr="002663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04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 w:rsidRPr="002663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ustard  </w:t>
                            </w:r>
                          </w:p>
                          <w:p w14:paraId="2EE66F1C" w14:textId="67ABA9F9" w:rsidR="00335040" w:rsidRPr="00266348" w:rsidRDefault="00335040" w:rsidP="0026634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663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Basket of Fresh Seasonal Fruit</w:t>
                            </w:r>
                          </w:p>
                          <w:p w14:paraId="594147EF" w14:textId="77777777" w:rsidR="00335040" w:rsidRPr="00266348" w:rsidRDefault="00335040" w:rsidP="0026634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663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Organic Yeo Valley Yoghurt</w:t>
                            </w:r>
                          </w:p>
                          <w:p w14:paraId="75830B5E" w14:textId="77777777" w:rsidR="003F484E" w:rsidRPr="00266348" w:rsidRDefault="003F484E" w:rsidP="0026634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F580D1C" w14:textId="77777777" w:rsidR="003F484E" w:rsidRPr="00266348" w:rsidRDefault="003F484E" w:rsidP="0026634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FFBBDAB" w14:textId="77777777" w:rsidR="003F484E" w:rsidRPr="00266348" w:rsidRDefault="003F484E" w:rsidP="00266348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1EB38" id="_x0000_s1031" type="#_x0000_t202" style="position:absolute;margin-left:455.25pt;margin-top:119.15pt;width:162.75pt;height:267.9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">
                <v:textbox>
                  <w:txbxContent>
                    <w:p w14:paraId="6B621B0B" w14:textId="0AD5AD6B" w:rsidR="00C04A23" w:rsidRPr="00266348" w:rsidRDefault="00C04A23" w:rsidP="00266348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6634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A</w:t>
                      </w:r>
                    </w:p>
                    <w:p w14:paraId="6EB59AFE" w14:textId="3DCAE4EB" w:rsidR="00335040" w:rsidRPr="00266348" w:rsidRDefault="00E82AFA" w:rsidP="0026634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Farm Assured oven Baked Sausages </w:t>
                      </w:r>
                    </w:p>
                    <w:p w14:paraId="0CC27696" w14:textId="1B4C163C" w:rsidR="00C04A23" w:rsidRPr="00266348" w:rsidRDefault="00C04A23" w:rsidP="0026634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8080446" w14:textId="718FCF57" w:rsidR="00335040" w:rsidRPr="00266348" w:rsidRDefault="00C04A23" w:rsidP="00266348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6634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B</w:t>
                      </w:r>
                    </w:p>
                    <w:p w14:paraId="7698D0F6" w14:textId="37615112" w:rsidR="00335040" w:rsidRPr="00266348" w:rsidRDefault="00D270B6" w:rsidP="0026634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6634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Homemade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Macaroni</w:t>
                      </w:r>
                      <w:r w:rsidR="0040339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Cheese </w:t>
                      </w:r>
                    </w:p>
                    <w:p w14:paraId="5F955DE8" w14:textId="351241E7" w:rsidR="00335040" w:rsidRPr="00266348" w:rsidRDefault="00335040" w:rsidP="0026634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8771A28" w14:textId="274F38C2" w:rsidR="00C04A23" w:rsidRPr="00266348" w:rsidRDefault="00C04A23" w:rsidP="00266348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6634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C</w:t>
                      </w:r>
                    </w:p>
                    <w:p w14:paraId="004086E5" w14:textId="3C8DA88E" w:rsidR="00335040" w:rsidRPr="00266348" w:rsidRDefault="00D270B6" w:rsidP="0026634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Jacket </w:t>
                      </w:r>
                      <w:r w:rsidRPr="00266348">
                        <w:rPr>
                          <w:rFonts w:ascii="Arial" w:hAnsi="Arial" w:cs="Arial"/>
                          <w:sz w:val="20"/>
                          <w:szCs w:val="20"/>
                        </w:rPr>
                        <w:t>Potato</w:t>
                      </w:r>
                      <w:r w:rsidR="00335040" w:rsidRPr="0026634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 Tuna &amp; Sweetcorn Filling</w:t>
                      </w:r>
                    </w:p>
                    <w:p w14:paraId="4683AB19" w14:textId="25412C0A" w:rsidR="00335040" w:rsidRPr="00266348" w:rsidRDefault="00335040" w:rsidP="0026634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0435300" w14:textId="334775B4" w:rsidR="00C04A23" w:rsidRPr="00266348" w:rsidRDefault="00C04A23" w:rsidP="00266348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6634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Vegetable </w:t>
                      </w:r>
                      <w:r w:rsidR="00B9046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 w:rsidRPr="0026634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election </w:t>
                      </w:r>
                    </w:p>
                    <w:p w14:paraId="4447C8DB" w14:textId="114D3021" w:rsidR="00335040" w:rsidRPr="00266348" w:rsidRDefault="00141497" w:rsidP="0026634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Creamed  </w:t>
                      </w:r>
                      <w:r w:rsidR="00335040" w:rsidRPr="0026634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Potatoes</w:t>
                      </w:r>
                    </w:p>
                    <w:p w14:paraId="10F15B91" w14:textId="77777777" w:rsidR="00335040" w:rsidRPr="00266348" w:rsidRDefault="00335040" w:rsidP="0026634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6634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Sweetcorn </w:t>
                      </w:r>
                    </w:p>
                    <w:p w14:paraId="78F66C0A" w14:textId="0C02836F" w:rsidR="00335040" w:rsidRPr="00266348" w:rsidRDefault="00335040" w:rsidP="00266348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6634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Garden Peas </w:t>
                      </w:r>
                    </w:p>
                    <w:p w14:paraId="70795AED" w14:textId="19375E63" w:rsidR="00C04A23" w:rsidRPr="00266348" w:rsidRDefault="00C04A23" w:rsidP="00266348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6634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Dessert</w:t>
                      </w:r>
                    </w:p>
                    <w:p w14:paraId="209BB2B2" w14:textId="0B277CA8" w:rsidR="00335040" w:rsidRPr="00266348" w:rsidRDefault="00335040" w:rsidP="0026634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66348">
                        <w:rPr>
                          <w:rFonts w:ascii="Arial" w:hAnsi="Arial" w:cs="Arial"/>
                          <w:sz w:val="20"/>
                          <w:szCs w:val="20"/>
                        </w:rPr>
                        <w:t>Homemade</w:t>
                      </w:r>
                      <w:r w:rsidR="0040339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Bakewell </w:t>
                      </w:r>
                      <w:r w:rsidR="00D270B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Tart </w:t>
                      </w:r>
                      <w:r w:rsidR="00D270B6" w:rsidRPr="00266348">
                        <w:rPr>
                          <w:rFonts w:ascii="Arial" w:hAnsi="Arial" w:cs="Arial"/>
                          <w:sz w:val="20"/>
                          <w:szCs w:val="20"/>
                        </w:rPr>
                        <w:t>served</w:t>
                      </w:r>
                      <w:r w:rsidRPr="0026634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</w:t>
                      </w:r>
                      <w:r w:rsidR="0042523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B9046F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 w:rsidR="00425235">
                        <w:rPr>
                          <w:rFonts w:ascii="Arial" w:hAnsi="Arial" w:cs="Arial"/>
                          <w:sz w:val="20"/>
                          <w:szCs w:val="20"/>
                        </w:rPr>
                        <w:t>reamy</w:t>
                      </w:r>
                      <w:r w:rsidRPr="0026634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B9046F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 w:rsidRPr="0026634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ustard  </w:t>
                      </w:r>
                    </w:p>
                    <w:p w14:paraId="2EE66F1C" w14:textId="67ABA9F9" w:rsidR="00335040" w:rsidRPr="00266348" w:rsidRDefault="00335040" w:rsidP="0026634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66348">
                        <w:rPr>
                          <w:rFonts w:ascii="Arial" w:hAnsi="Arial" w:cs="Arial"/>
                          <w:sz w:val="20"/>
                          <w:szCs w:val="20"/>
                        </w:rPr>
                        <w:t>Basket of Fresh Seasonal Fruit</w:t>
                      </w:r>
                    </w:p>
                    <w:p w14:paraId="594147EF" w14:textId="77777777" w:rsidR="00335040" w:rsidRPr="00266348" w:rsidRDefault="00335040" w:rsidP="0026634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66348">
                        <w:rPr>
                          <w:rFonts w:ascii="Arial" w:hAnsi="Arial" w:cs="Arial"/>
                          <w:sz w:val="20"/>
                          <w:szCs w:val="20"/>
                        </w:rPr>
                        <w:t>Organic Yeo Valley Yoghurt</w:t>
                      </w:r>
                    </w:p>
                    <w:p w14:paraId="75830B5E" w14:textId="77777777" w:rsidR="003F484E" w:rsidRPr="00266348" w:rsidRDefault="003F484E" w:rsidP="0026634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F580D1C" w14:textId="77777777" w:rsidR="003F484E" w:rsidRPr="00266348" w:rsidRDefault="003F484E" w:rsidP="0026634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FFBBDAB" w14:textId="77777777" w:rsidR="003F484E" w:rsidRPr="00266348" w:rsidRDefault="003F484E" w:rsidP="00266348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50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15F5D04" wp14:editId="19F3C048">
                <wp:simplePos x="0" y="0"/>
                <wp:positionH relativeFrom="column">
                  <wp:posOffset>-116840</wp:posOffset>
                </wp:positionH>
                <wp:positionV relativeFrom="paragraph">
                  <wp:posOffset>1505585</wp:posOffset>
                </wp:positionV>
                <wp:extent cx="1875790" cy="3402965"/>
                <wp:effectExtent l="0" t="0" r="10160" b="260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340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BFB3B" w14:textId="30B790E2" w:rsidR="00C04A23" w:rsidRPr="00C04A23" w:rsidRDefault="00C04A23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A</w:t>
                            </w:r>
                          </w:p>
                          <w:p w14:paraId="7BB612FC" w14:textId="05D3605B" w:rsidR="00335040" w:rsidRDefault="00335040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F53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Homemade </w:t>
                            </w:r>
                            <w:r w:rsidR="007114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Spaghetti Bolognese </w:t>
                            </w:r>
                          </w:p>
                          <w:p w14:paraId="130348F5" w14:textId="0D3DFA3B" w:rsidR="00335040" w:rsidRDefault="00335040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DB571E4" w14:textId="25E1E75E" w:rsidR="00C04A23" w:rsidRPr="00C04A23" w:rsidRDefault="00C04A23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B</w:t>
                            </w:r>
                          </w:p>
                          <w:p w14:paraId="043F560C" w14:textId="0A398B34" w:rsidR="0071140A" w:rsidRDefault="00FB0E9E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MS</w:t>
                            </w:r>
                            <w:r w:rsidR="00D270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114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Fish Fingers </w:t>
                            </w:r>
                          </w:p>
                          <w:p w14:paraId="1BF62DF9" w14:textId="339AD5FF" w:rsidR="00242619" w:rsidRDefault="0071140A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MS</w:t>
                            </w:r>
                            <w:r w:rsidR="00D270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Salmon Fish Finger</w:t>
                            </w:r>
                            <w:r w:rsidR="0024261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699DDA47" w14:textId="77777777" w:rsidR="00242619" w:rsidRDefault="00242619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321C5C3" w14:textId="77777777" w:rsidR="00742B62" w:rsidRDefault="00C04A23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C</w:t>
                            </w:r>
                          </w:p>
                          <w:p w14:paraId="6D658EAB" w14:textId="292D9A02" w:rsidR="00335040" w:rsidRDefault="00D270B6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Egg Mayonnaise</w:t>
                            </w:r>
                            <w:r w:rsidR="00CB42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5B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Sandwich </w:t>
                            </w:r>
                          </w:p>
                          <w:p w14:paraId="4E1FEB74" w14:textId="77777777" w:rsidR="00D270B6" w:rsidRPr="00CB42F4" w:rsidRDefault="00D270B6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E8081A9" w14:textId="5FE19A0B" w:rsidR="00E50D84" w:rsidRPr="00C04A23" w:rsidRDefault="00C04A23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04A2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Vegetable </w:t>
                            </w:r>
                            <w:r w:rsidR="00B9046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Pr="00C04A2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election</w:t>
                            </w:r>
                          </w:p>
                          <w:p w14:paraId="6C1F35B9" w14:textId="237D1DE5" w:rsidR="00335040" w:rsidRPr="008F53B9" w:rsidRDefault="0071140A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Homemade Herby Diced Potatoes </w:t>
                            </w:r>
                          </w:p>
                          <w:p w14:paraId="045CE0F0" w14:textId="74D35871" w:rsidR="00335040" w:rsidRDefault="0071140A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Medley Of Vegetables </w:t>
                            </w:r>
                          </w:p>
                          <w:p w14:paraId="7A2E0BDC" w14:textId="390DAA76" w:rsidR="00335040" w:rsidRDefault="0071140A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Baked Beans</w:t>
                            </w:r>
                          </w:p>
                          <w:p w14:paraId="64697251" w14:textId="40DF0CC1" w:rsidR="00C04A23" w:rsidRPr="00C04A23" w:rsidRDefault="00C04A23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Dessert</w:t>
                            </w:r>
                          </w:p>
                          <w:p w14:paraId="5389EB5C" w14:textId="5DDF128E" w:rsidR="00335040" w:rsidRPr="008F53B9" w:rsidRDefault="0071140A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Fruity Mous</w:t>
                            </w:r>
                            <w:r w:rsidR="00CC68A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 made with Organic Milk </w:t>
                            </w:r>
                          </w:p>
                          <w:p w14:paraId="285103E8" w14:textId="77777777" w:rsidR="00335040" w:rsidRPr="008F53B9" w:rsidRDefault="00335040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F53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Basket of Fresh Seasonal Fruit </w:t>
                            </w:r>
                          </w:p>
                          <w:p w14:paraId="405F3B0A" w14:textId="77777777" w:rsidR="00335040" w:rsidRPr="008F53B9" w:rsidRDefault="00335040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F53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Organic Yeo Valley Yoghurt</w:t>
                            </w:r>
                          </w:p>
                          <w:p w14:paraId="68C8682E" w14:textId="7B292E10" w:rsidR="003F484E" w:rsidRPr="000E405F" w:rsidRDefault="003F484E" w:rsidP="0033504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E40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66186A" w:rsidRPr="000E40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6B519A2E" w14:textId="77777777" w:rsidR="003843DE" w:rsidRPr="00362F67" w:rsidRDefault="003843DE" w:rsidP="003843D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F5D04" id="_x0000_s1032" type="#_x0000_t202" style="position:absolute;margin-left:-9.2pt;margin-top:118.55pt;width:147.7pt;height:267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">
                <v:textbox>
                  <w:txbxContent>
                    <w:p w14:paraId="38DBFB3B" w14:textId="30B790E2" w:rsidR="00C04A23" w:rsidRPr="00C04A23" w:rsidRDefault="00C04A23" w:rsidP="00335040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A</w:t>
                      </w:r>
                    </w:p>
                    <w:p w14:paraId="7BB612FC" w14:textId="05D3605B" w:rsidR="00335040" w:rsidRDefault="00335040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F53B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Homemade </w:t>
                      </w:r>
                      <w:r w:rsidR="007114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Spaghetti Bolognese </w:t>
                      </w:r>
                    </w:p>
                    <w:p w14:paraId="130348F5" w14:textId="0D3DFA3B" w:rsidR="00335040" w:rsidRDefault="00335040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DB571E4" w14:textId="25E1E75E" w:rsidR="00C04A23" w:rsidRPr="00C04A23" w:rsidRDefault="00C04A23" w:rsidP="00335040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B</w:t>
                      </w:r>
                    </w:p>
                    <w:p w14:paraId="043F560C" w14:textId="0A398B34" w:rsidR="0071140A" w:rsidRDefault="00FB0E9E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MS</w:t>
                      </w:r>
                      <w:r w:rsidR="00D270B6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7114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Fish Fingers </w:t>
                      </w:r>
                    </w:p>
                    <w:p w14:paraId="1BF62DF9" w14:textId="339AD5FF" w:rsidR="00242619" w:rsidRDefault="0071140A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MS</w:t>
                      </w:r>
                      <w:r w:rsidR="00D270B6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Salmon Fish Finger</w:t>
                      </w:r>
                      <w:r w:rsidR="00242619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</w:p>
                    <w:p w14:paraId="699DDA47" w14:textId="77777777" w:rsidR="00242619" w:rsidRDefault="00242619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321C5C3" w14:textId="77777777" w:rsidR="00742B62" w:rsidRDefault="00C04A23" w:rsidP="00335040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C</w:t>
                      </w:r>
                    </w:p>
                    <w:p w14:paraId="6D658EAB" w14:textId="292D9A02" w:rsidR="00335040" w:rsidRDefault="00D270B6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Egg Mayonnaise</w:t>
                      </w:r>
                      <w:r w:rsidR="00CB42F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2A5B2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Sandwich </w:t>
                      </w:r>
                    </w:p>
                    <w:p w14:paraId="4E1FEB74" w14:textId="77777777" w:rsidR="00D270B6" w:rsidRPr="00CB42F4" w:rsidRDefault="00D270B6" w:rsidP="00335040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E8081A9" w14:textId="5FE19A0B" w:rsidR="00E50D84" w:rsidRPr="00C04A23" w:rsidRDefault="00C04A23" w:rsidP="00335040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04A2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Vegetable </w:t>
                      </w:r>
                      <w:r w:rsidR="00B9046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 w:rsidRPr="00C04A2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election</w:t>
                      </w:r>
                    </w:p>
                    <w:p w14:paraId="6C1F35B9" w14:textId="237D1DE5" w:rsidR="00335040" w:rsidRPr="008F53B9" w:rsidRDefault="0071140A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Homemade Herby Diced Potatoes </w:t>
                      </w:r>
                    </w:p>
                    <w:p w14:paraId="045CE0F0" w14:textId="74D35871" w:rsidR="00335040" w:rsidRDefault="0071140A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Medley Of Vegetables </w:t>
                      </w:r>
                    </w:p>
                    <w:p w14:paraId="7A2E0BDC" w14:textId="390DAA76" w:rsidR="00335040" w:rsidRDefault="0071140A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Baked Beans</w:t>
                      </w:r>
                    </w:p>
                    <w:p w14:paraId="64697251" w14:textId="40DF0CC1" w:rsidR="00C04A23" w:rsidRPr="00C04A23" w:rsidRDefault="00C04A23" w:rsidP="00335040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Dessert</w:t>
                      </w:r>
                    </w:p>
                    <w:p w14:paraId="5389EB5C" w14:textId="5DDF128E" w:rsidR="00335040" w:rsidRPr="008F53B9" w:rsidRDefault="0071140A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Fruity Mous</w:t>
                      </w:r>
                      <w:r w:rsidR="00CC68A7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 made with Organic Milk </w:t>
                      </w:r>
                    </w:p>
                    <w:p w14:paraId="285103E8" w14:textId="77777777" w:rsidR="00335040" w:rsidRPr="008F53B9" w:rsidRDefault="00335040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F53B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Basket of Fresh Seasonal Fruit </w:t>
                      </w:r>
                    </w:p>
                    <w:p w14:paraId="405F3B0A" w14:textId="77777777" w:rsidR="00335040" w:rsidRPr="008F53B9" w:rsidRDefault="00335040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F53B9">
                        <w:rPr>
                          <w:rFonts w:ascii="Arial" w:hAnsi="Arial" w:cs="Arial"/>
                          <w:sz w:val="20"/>
                          <w:szCs w:val="20"/>
                        </w:rPr>
                        <w:t>Organic Yeo Valley Yoghurt</w:t>
                      </w:r>
                    </w:p>
                    <w:p w14:paraId="68C8682E" w14:textId="7B292E10" w:rsidR="003F484E" w:rsidRPr="000E405F" w:rsidRDefault="003F484E" w:rsidP="00335040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E405F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66186A" w:rsidRPr="000E405F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  <w:p w14:paraId="6B519A2E" w14:textId="77777777" w:rsidR="003843DE" w:rsidRPr="00362F67" w:rsidRDefault="003843DE" w:rsidP="003843D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5D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B3F81A7" wp14:editId="3E5D9CD7">
                <wp:simplePos x="0" y="0"/>
                <wp:positionH relativeFrom="column">
                  <wp:posOffset>7896225</wp:posOffset>
                </wp:positionH>
                <wp:positionV relativeFrom="paragraph">
                  <wp:posOffset>1075055</wp:posOffset>
                </wp:positionV>
                <wp:extent cx="1873250" cy="381000"/>
                <wp:effectExtent l="0" t="0" r="1270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81000"/>
                        </a:xfrm>
                        <a:prstGeom prst="rect">
                          <a:avLst/>
                        </a:prstGeom>
                        <a:solidFill>
                          <a:srgbClr val="E98300"/>
                        </a:solidFill>
                        <a:ln>
                          <a:solidFill>
                            <a:srgbClr val="E98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C99500" w14:textId="0BCC5E8E" w:rsidR="003843DE" w:rsidRPr="003F484E" w:rsidRDefault="003843DE" w:rsidP="003843D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3F484E">
                              <w:rPr>
                                <w:rFonts w:ascii="Arial" w:hAnsi="Arial" w:cs="Arial"/>
                                <w:sz w:val="36"/>
                              </w:rPr>
                              <w:t>Friday</w:t>
                            </w:r>
                            <w:r w:rsidR="0064368D">
                              <w:rPr>
                                <w:rFonts w:ascii="Arial" w:hAnsi="Arial" w:cs="Arial"/>
                                <w:sz w:val="36"/>
                              </w:rPr>
                              <w:t xml:space="preserve"> </w:t>
                            </w:r>
                            <w:r w:rsidR="0064368D" w:rsidRPr="006436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Meat</w:t>
                            </w:r>
                            <w:r w:rsidR="0064368D">
                              <w:rPr>
                                <w:rFonts w:ascii="Arial" w:hAnsi="Arial" w:cs="Arial"/>
                                <w:sz w:val="36"/>
                              </w:rPr>
                              <w:t xml:space="preserve"> </w:t>
                            </w:r>
                            <w:r w:rsidR="0033504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3F81A7" id="Rectangle 16" o:spid="_x0000_s1033" style="position:absolute;margin-left:621.75pt;margin-top:84.65pt;width:147.5pt;height:30pt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" fillcolor="#e98300" strokecolor="#e98300" strokeweight="2pt">
                <v:textbox>
                  <w:txbxContent>
                    <w:p w14:paraId="63C99500" w14:textId="0BCC5E8E" w:rsidR="003843DE" w:rsidRPr="003F484E" w:rsidRDefault="003843DE" w:rsidP="003843DE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3F484E">
                        <w:rPr>
                          <w:rFonts w:ascii="Arial" w:hAnsi="Arial" w:cs="Arial"/>
                          <w:sz w:val="36"/>
                        </w:rPr>
                        <w:t>Friday</w:t>
                      </w:r>
                      <w:r w:rsidR="0064368D">
                        <w:rPr>
                          <w:rFonts w:ascii="Arial" w:hAnsi="Arial" w:cs="Arial"/>
                          <w:sz w:val="36"/>
                        </w:rPr>
                        <w:t xml:space="preserve"> </w:t>
                      </w:r>
                      <w:r w:rsidR="0064368D" w:rsidRPr="0064368D">
                        <w:rPr>
                          <w:rFonts w:ascii="Arial" w:hAnsi="Arial" w:cs="Arial"/>
                          <w:sz w:val="24"/>
                          <w:szCs w:val="24"/>
                        </w:rPr>
                        <w:t>Meat</w:t>
                      </w:r>
                      <w:r w:rsidR="0064368D">
                        <w:rPr>
                          <w:rFonts w:ascii="Arial" w:hAnsi="Arial" w:cs="Arial"/>
                          <w:sz w:val="36"/>
                        </w:rPr>
                        <w:t xml:space="preserve"> </w:t>
                      </w:r>
                      <w:r w:rsidR="00335040">
                        <w:rPr>
                          <w:rFonts w:ascii="Arial" w:hAnsi="Arial" w:cs="Arial"/>
                          <w:sz w:val="24"/>
                          <w:szCs w:val="24"/>
                        </w:rPr>
                        <w:t>free</w:t>
                      </w:r>
                    </w:p>
                  </w:txbxContent>
                </v:textbox>
              </v:rect>
            </w:pict>
          </mc:Fallback>
        </mc:AlternateContent>
      </w:r>
      <w:r w:rsidR="00445D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856AE49" wp14:editId="223E32A1">
                <wp:simplePos x="0" y="0"/>
                <wp:positionH relativeFrom="column">
                  <wp:posOffset>7886701</wp:posOffset>
                </wp:positionH>
                <wp:positionV relativeFrom="paragraph">
                  <wp:posOffset>1522730</wp:posOffset>
                </wp:positionV>
                <wp:extent cx="1883410" cy="3402965"/>
                <wp:effectExtent l="0" t="0" r="21590" b="2603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410" cy="340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0E946" w14:textId="16B3BADE" w:rsidR="00320D92" w:rsidRDefault="00C04A23" w:rsidP="00C04A2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04A2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A</w:t>
                            </w:r>
                          </w:p>
                          <w:p w14:paraId="0814906C" w14:textId="4C9BF3B7" w:rsidR="00403392" w:rsidRPr="00D270B6" w:rsidRDefault="00403392" w:rsidP="00C04A2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270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Homemade Pizza Marg</w:t>
                            </w:r>
                            <w:r w:rsidR="00D270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herita</w:t>
                            </w:r>
                            <w:r w:rsidRPr="00D270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0EC176C" w14:textId="278A55C6" w:rsidR="00C04A23" w:rsidRDefault="00C04A23" w:rsidP="00C04A2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1095BE9" w14:textId="77777777" w:rsidR="00D270B6" w:rsidRPr="00C04A23" w:rsidRDefault="00D270B6" w:rsidP="00C04A2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8631D3C" w14:textId="77777777" w:rsidR="00403392" w:rsidRDefault="00C04A23" w:rsidP="00C04A2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04A2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Choice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  <w:p w14:paraId="48F8F12E" w14:textId="4D6565E1" w:rsidR="00335040" w:rsidRPr="00403392" w:rsidRDefault="00403392" w:rsidP="00C04A2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Vegetarian Ravioli</w:t>
                            </w:r>
                          </w:p>
                          <w:p w14:paraId="684D04F8" w14:textId="77777777" w:rsidR="00C04A23" w:rsidRDefault="00C04A23" w:rsidP="00C04A2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0ADE2B8" w14:textId="29220641" w:rsidR="00C04A23" w:rsidRPr="00C04A23" w:rsidRDefault="00C04A23" w:rsidP="00C04A2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04A2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Choice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  <w:p w14:paraId="2F4CD2F0" w14:textId="1B610753" w:rsidR="00335040" w:rsidRDefault="00776066" w:rsidP="00C04A2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Jacket</w:t>
                            </w:r>
                            <w:r w:rsidR="00335040" w:rsidRPr="00C04A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04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 w:rsidR="00335040" w:rsidRPr="00C04A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otato with</w:t>
                            </w:r>
                            <w:r w:rsidR="004033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270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 w:rsidR="004033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aked </w:t>
                            </w:r>
                            <w:r w:rsidR="00D270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 w:rsidR="00335040" w:rsidRPr="00C04A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eans filling</w:t>
                            </w:r>
                          </w:p>
                          <w:p w14:paraId="29888D40" w14:textId="77777777" w:rsidR="009D361D" w:rsidRDefault="009D361D" w:rsidP="00C04A2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F3328D4" w14:textId="11ACDE65" w:rsidR="00320D92" w:rsidRPr="00320D92" w:rsidRDefault="00320D92" w:rsidP="00C04A2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20D9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Vegetable Selection</w:t>
                            </w:r>
                          </w:p>
                          <w:p w14:paraId="2FDC7C51" w14:textId="24242F4F" w:rsidR="00320D92" w:rsidRDefault="00320D92" w:rsidP="00C04A2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Oven baked </w:t>
                            </w:r>
                            <w:r w:rsidR="00B904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hunky </w:t>
                            </w:r>
                            <w:r w:rsidR="00B904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hips</w:t>
                            </w:r>
                          </w:p>
                          <w:p w14:paraId="7B324AD9" w14:textId="40928DA4" w:rsidR="00320D92" w:rsidRDefault="00320D92" w:rsidP="00C04A2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Baked </w:t>
                            </w:r>
                            <w:r w:rsidR="00B904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eans</w:t>
                            </w:r>
                          </w:p>
                          <w:p w14:paraId="2D25796F" w14:textId="52E5848A" w:rsidR="00320D92" w:rsidRPr="00C04A23" w:rsidRDefault="00320D92" w:rsidP="00C04A2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Salad Pots</w:t>
                            </w:r>
                          </w:p>
                          <w:p w14:paraId="26B82C4C" w14:textId="77777777" w:rsidR="00C04A23" w:rsidRDefault="00C04A23" w:rsidP="00C04A2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F698F83" w14:textId="6DC481E5" w:rsidR="00C04A23" w:rsidRPr="00C04A23" w:rsidRDefault="00C04A23" w:rsidP="00C04A2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04A2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Dessert</w:t>
                            </w:r>
                          </w:p>
                          <w:p w14:paraId="057A89DC" w14:textId="0635CBCE" w:rsidR="00335040" w:rsidRPr="00C04A23" w:rsidRDefault="00335040" w:rsidP="00C04A2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4A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Homemade</w:t>
                            </w:r>
                            <w:r w:rsidR="004033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Shortbread </w:t>
                            </w:r>
                            <w:r w:rsidR="00B904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 w:rsidR="004033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ound</w:t>
                            </w:r>
                          </w:p>
                          <w:p w14:paraId="1C13C15B" w14:textId="56224535" w:rsidR="00335040" w:rsidRPr="00C04A23" w:rsidRDefault="00335040" w:rsidP="00C04A2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4A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Basket of Seasonal Fruit</w:t>
                            </w:r>
                          </w:p>
                          <w:p w14:paraId="5C85E1AA" w14:textId="42F5628C" w:rsidR="00335040" w:rsidRPr="00C04A23" w:rsidRDefault="00335040" w:rsidP="00C04A2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4A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Organic Yeo Valley Yoghurt </w:t>
                            </w:r>
                          </w:p>
                          <w:p w14:paraId="4F3D1BE0" w14:textId="719D01F8" w:rsidR="00335040" w:rsidRPr="00C04A23" w:rsidRDefault="00335040" w:rsidP="00C04A2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AB67BBD" w14:textId="77777777" w:rsidR="003F484E" w:rsidRPr="00C04A23" w:rsidRDefault="003F484E" w:rsidP="00C04A2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5B5C71F" w14:textId="77777777" w:rsidR="003F484E" w:rsidRPr="00C04A23" w:rsidRDefault="003F484E" w:rsidP="00C04A2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6AE49" id="_x0000_s1034" type="#_x0000_t202" style="position:absolute;margin-left:621pt;margin-top:119.9pt;width:148.3pt;height:267.9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">
                <v:textbox>
                  <w:txbxContent>
                    <w:p w14:paraId="6250E946" w14:textId="16B3BADE" w:rsidR="00320D92" w:rsidRDefault="00C04A23" w:rsidP="00C04A23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04A2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A</w:t>
                      </w:r>
                    </w:p>
                    <w:p w14:paraId="0814906C" w14:textId="4C9BF3B7" w:rsidR="00403392" w:rsidRPr="00D270B6" w:rsidRDefault="00403392" w:rsidP="00C04A2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270B6">
                        <w:rPr>
                          <w:rFonts w:ascii="Arial" w:hAnsi="Arial" w:cs="Arial"/>
                          <w:sz w:val="20"/>
                          <w:szCs w:val="20"/>
                        </w:rPr>
                        <w:t>Homemade Pizza Marg</w:t>
                      </w:r>
                      <w:r w:rsidR="00D270B6">
                        <w:rPr>
                          <w:rFonts w:ascii="Arial" w:hAnsi="Arial" w:cs="Arial"/>
                          <w:sz w:val="20"/>
                          <w:szCs w:val="20"/>
                        </w:rPr>
                        <w:t>herita</w:t>
                      </w:r>
                      <w:r w:rsidRPr="00D270B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0EC176C" w14:textId="278A55C6" w:rsidR="00C04A23" w:rsidRDefault="00C04A23" w:rsidP="00C04A2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1095BE9" w14:textId="77777777" w:rsidR="00D270B6" w:rsidRPr="00C04A23" w:rsidRDefault="00D270B6" w:rsidP="00C04A2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8631D3C" w14:textId="77777777" w:rsidR="00403392" w:rsidRDefault="00C04A23" w:rsidP="00C04A23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04A2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Choice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</w:p>
                    <w:p w14:paraId="48F8F12E" w14:textId="4D6565E1" w:rsidR="00335040" w:rsidRPr="00403392" w:rsidRDefault="00403392" w:rsidP="00C04A23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Vegetarian Ravioli</w:t>
                      </w:r>
                    </w:p>
                    <w:p w14:paraId="684D04F8" w14:textId="77777777" w:rsidR="00C04A23" w:rsidRDefault="00C04A23" w:rsidP="00C04A23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0ADE2B8" w14:textId="29220641" w:rsidR="00C04A23" w:rsidRPr="00C04A23" w:rsidRDefault="00C04A23" w:rsidP="00C04A23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04A2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Choice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</w:p>
                    <w:p w14:paraId="2F4CD2F0" w14:textId="1B610753" w:rsidR="00335040" w:rsidRDefault="00776066" w:rsidP="00C04A2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Jacket</w:t>
                      </w:r>
                      <w:r w:rsidR="00335040" w:rsidRPr="00C04A2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B9046F">
                        <w:rPr>
                          <w:rFonts w:ascii="Arial" w:hAnsi="Arial" w:cs="Arial"/>
                          <w:sz w:val="20"/>
                          <w:szCs w:val="20"/>
                        </w:rPr>
                        <w:t>P</w:t>
                      </w:r>
                      <w:r w:rsidR="00335040" w:rsidRPr="00C04A23">
                        <w:rPr>
                          <w:rFonts w:ascii="Arial" w:hAnsi="Arial" w:cs="Arial"/>
                          <w:sz w:val="20"/>
                          <w:szCs w:val="20"/>
                        </w:rPr>
                        <w:t>otato with</w:t>
                      </w:r>
                      <w:r w:rsidR="0040339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D270B6">
                        <w:rPr>
                          <w:rFonts w:ascii="Arial" w:hAnsi="Arial" w:cs="Arial"/>
                          <w:sz w:val="20"/>
                          <w:szCs w:val="20"/>
                        </w:rPr>
                        <w:t>B</w:t>
                      </w:r>
                      <w:r w:rsidR="0040339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aked </w:t>
                      </w:r>
                      <w:r w:rsidR="00D270B6">
                        <w:rPr>
                          <w:rFonts w:ascii="Arial" w:hAnsi="Arial" w:cs="Arial"/>
                          <w:sz w:val="20"/>
                          <w:szCs w:val="20"/>
                        </w:rPr>
                        <w:t>B</w:t>
                      </w:r>
                      <w:r w:rsidR="00335040" w:rsidRPr="00C04A23">
                        <w:rPr>
                          <w:rFonts w:ascii="Arial" w:hAnsi="Arial" w:cs="Arial"/>
                          <w:sz w:val="20"/>
                          <w:szCs w:val="20"/>
                        </w:rPr>
                        <w:t>eans filling</w:t>
                      </w:r>
                    </w:p>
                    <w:p w14:paraId="29888D40" w14:textId="77777777" w:rsidR="009D361D" w:rsidRDefault="009D361D" w:rsidP="00C04A2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F3328D4" w14:textId="11ACDE65" w:rsidR="00320D92" w:rsidRPr="00320D92" w:rsidRDefault="00320D92" w:rsidP="00C04A23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20D9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Vegetable Selection</w:t>
                      </w:r>
                    </w:p>
                    <w:p w14:paraId="2FDC7C51" w14:textId="24242F4F" w:rsidR="00320D92" w:rsidRDefault="00320D92" w:rsidP="00C04A2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Oven baked </w:t>
                      </w:r>
                      <w:r w:rsidR="00B9046F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hunky </w:t>
                      </w:r>
                      <w:r w:rsidR="00B9046F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hips</w:t>
                      </w:r>
                    </w:p>
                    <w:p w14:paraId="7B324AD9" w14:textId="40928DA4" w:rsidR="00320D92" w:rsidRDefault="00320D92" w:rsidP="00C04A2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Baked </w:t>
                      </w:r>
                      <w:r w:rsidR="00B9046F">
                        <w:rPr>
                          <w:rFonts w:ascii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eans</w:t>
                      </w:r>
                    </w:p>
                    <w:p w14:paraId="2D25796F" w14:textId="52E5848A" w:rsidR="00320D92" w:rsidRPr="00C04A23" w:rsidRDefault="00320D92" w:rsidP="00C04A2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Salad Pots</w:t>
                      </w:r>
                    </w:p>
                    <w:p w14:paraId="26B82C4C" w14:textId="77777777" w:rsidR="00C04A23" w:rsidRDefault="00C04A23" w:rsidP="00C04A23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F698F83" w14:textId="6DC481E5" w:rsidR="00C04A23" w:rsidRPr="00C04A23" w:rsidRDefault="00C04A23" w:rsidP="00C04A23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04A2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Dessert</w:t>
                      </w:r>
                    </w:p>
                    <w:p w14:paraId="057A89DC" w14:textId="0635CBCE" w:rsidR="00335040" w:rsidRPr="00C04A23" w:rsidRDefault="00335040" w:rsidP="00C04A2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4A23">
                        <w:rPr>
                          <w:rFonts w:ascii="Arial" w:hAnsi="Arial" w:cs="Arial"/>
                          <w:sz w:val="20"/>
                          <w:szCs w:val="20"/>
                        </w:rPr>
                        <w:t>Homemade</w:t>
                      </w:r>
                      <w:r w:rsidR="0040339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Shortbread </w:t>
                      </w:r>
                      <w:r w:rsidR="00B9046F">
                        <w:rPr>
                          <w:rFonts w:ascii="Arial" w:hAnsi="Arial" w:cs="Arial"/>
                          <w:sz w:val="20"/>
                          <w:szCs w:val="20"/>
                        </w:rPr>
                        <w:t>R</w:t>
                      </w:r>
                      <w:r w:rsidR="00403392">
                        <w:rPr>
                          <w:rFonts w:ascii="Arial" w:hAnsi="Arial" w:cs="Arial"/>
                          <w:sz w:val="20"/>
                          <w:szCs w:val="20"/>
                        </w:rPr>
                        <w:t>ound</w:t>
                      </w:r>
                    </w:p>
                    <w:p w14:paraId="1C13C15B" w14:textId="56224535" w:rsidR="00335040" w:rsidRPr="00C04A23" w:rsidRDefault="00335040" w:rsidP="00C04A2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4A23">
                        <w:rPr>
                          <w:rFonts w:ascii="Arial" w:hAnsi="Arial" w:cs="Arial"/>
                          <w:sz w:val="20"/>
                          <w:szCs w:val="20"/>
                        </w:rPr>
                        <w:t>Basket of Seasonal Fruit</w:t>
                      </w:r>
                    </w:p>
                    <w:p w14:paraId="5C85E1AA" w14:textId="42F5628C" w:rsidR="00335040" w:rsidRPr="00C04A23" w:rsidRDefault="00335040" w:rsidP="00C04A2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4A2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Organic Yeo Valley Yoghurt </w:t>
                      </w:r>
                    </w:p>
                    <w:p w14:paraId="4F3D1BE0" w14:textId="719D01F8" w:rsidR="00335040" w:rsidRPr="00C04A23" w:rsidRDefault="00335040" w:rsidP="00C04A2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AB67BBD" w14:textId="77777777" w:rsidR="003F484E" w:rsidRPr="00C04A23" w:rsidRDefault="003F484E" w:rsidP="00C04A2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5B5C71F" w14:textId="77777777" w:rsidR="003F484E" w:rsidRPr="00C04A23" w:rsidRDefault="003F484E" w:rsidP="00C04A2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5D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A424433" wp14:editId="1B3F3B6F">
                <wp:simplePos x="0" y="0"/>
                <wp:positionH relativeFrom="column">
                  <wp:posOffset>1797685</wp:posOffset>
                </wp:positionH>
                <wp:positionV relativeFrom="paragraph">
                  <wp:posOffset>1510030</wp:posOffset>
                </wp:positionV>
                <wp:extent cx="1952625" cy="3402965"/>
                <wp:effectExtent l="0" t="0" r="28575" b="260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40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D300B" w14:textId="77777777" w:rsidR="00242619" w:rsidRDefault="00C04A23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A</w:t>
                            </w:r>
                          </w:p>
                          <w:p w14:paraId="3D10AE4C" w14:textId="024D3B51" w:rsidR="00335040" w:rsidRPr="00242619" w:rsidRDefault="00403392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Wholemeal Pasta </w:t>
                            </w:r>
                            <w:r w:rsidR="00482C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Arab</w:t>
                            </w:r>
                            <w:r w:rsidR="00D270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bi</w:t>
                            </w:r>
                            <w:r w:rsidR="00482C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="00D270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 w:rsidR="00482C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 w:rsidR="00CD21F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served with Garlic Bread </w:t>
                            </w:r>
                          </w:p>
                          <w:p w14:paraId="43FB692F" w14:textId="670E191F" w:rsidR="00335040" w:rsidRDefault="00335040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2E69A52" w14:textId="681964F4" w:rsidR="00C04A23" w:rsidRPr="00C04A23" w:rsidRDefault="00C04A23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B</w:t>
                            </w:r>
                          </w:p>
                          <w:p w14:paraId="389C6E26" w14:textId="41F5A5B0" w:rsidR="00335040" w:rsidRPr="008F53B9" w:rsidRDefault="00403392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Homemade Cheese &amp; </w:t>
                            </w:r>
                            <w:r w:rsidR="00B9046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nion Pie</w:t>
                            </w:r>
                          </w:p>
                          <w:p w14:paraId="643A6911" w14:textId="3142D004" w:rsidR="00335040" w:rsidRDefault="00335040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B32E817" w14:textId="6906A5F6" w:rsidR="00C04A23" w:rsidRPr="00C04A23" w:rsidRDefault="00C04A23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Choice C</w:t>
                            </w:r>
                          </w:p>
                          <w:p w14:paraId="625E7C49" w14:textId="7462C3E8" w:rsidR="00335040" w:rsidRDefault="00403392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Jacket Potato with </w:t>
                            </w:r>
                            <w:r w:rsidR="00D270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Baked Beans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Filling</w:t>
                            </w:r>
                          </w:p>
                          <w:p w14:paraId="56CCA59F" w14:textId="54FEFAD1" w:rsidR="00C04A23" w:rsidRPr="00C04A23" w:rsidRDefault="00C04A23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Vegetable </w:t>
                            </w:r>
                            <w:r w:rsidR="00B9046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election </w:t>
                            </w:r>
                          </w:p>
                          <w:p w14:paraId="5DD2E950" w14:textId="5C19B9E6" w:rsidR="00335040" w:rsidRPr="008F53B9" w:rsidRDefault="00335040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F53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Seasoned</w:t>
                            </w:r>
                            <w:r w:rsidR="004033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270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Homemade </w:t>
                            </w:r>
                            <w:r w:rsidR="00D270B6" w:rsidRPr="008F53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Potato</w:t>
                            </w:r>
                            <w:r w:rsidRPr="008F53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Wedges</w:t>
                            </w:r>
                          </w:p>
                          <w:p w14:paraId="5EDB6D72" w14:textId="50293A1C" w:rsidR="00335040" w:rsidRPr="008F53B9" w:rsidRDefault="00403392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Peas &amp; Sweetcorn </w:t>
                            </w:r>
                          </w:p>
                          <w:p w14:paraId="23028ED9" w14:textId="08B282E6" w:rsidR="00335040" w:rsidRDefault="00335040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354567F" w14:textId="7CCB4B51" w:rsidR="00C04A23" w:rsidRPr="00C04A23" w:rsidRDefault="00C04A23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Dessert</w:t>
                            </w:r>
                          </w:p>
                          <w:p w14:paraId="342EEBE8" w14:textId="3D560D67" w:rsidR="00335040" w:rsidRPr="008F53B9" w:rsidRDefault="00335040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F53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Homemade</w:t>
                            </w:r>
                            <w:r w:rsidR="004033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Chocolate &amp; </w:t>
                            </w:r>
                            <w:r w:rsidR="00D270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Pear </w:t>
                            </w:r>
                            <w:r w:rsidR="00D270B6" w:rsidRPr="008F53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Sponge</w:t>
                            </w:r>
                            <w:r w:rsidR="00D270B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</w:t>
                            </w:r>
                            <w:r w:rsidRPr="008F53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Creamy Custard </w:t>
                            </w:r>
                          </w:p>
                          <w:p w14:paraId="7B7B3EB6" w14:textId="77777777" w:rsidR="00335040" w:rsidRPr="008F53B9" w:rsidRDefault="00335040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F53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Basket of Fresh Seasonal Fruit </w:t>
                            </w:r>
                          </w:p>
                          <w:p w14:paraId="2318D506" w14:textId="77777777" w:rsidR="00335040" w:rsidRPr="008F53B9" w:rsidRDefault="00335040" w:rsidP="00335040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F53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Organic Yeo Valley Yoghurt</w:t>
                            </w:r>
                          </w:p>
                          <w:p w14:paraId="48D2174D" w14:textId="77777777" w:rsidR="003F484E" w:rsidRPr="003F484E" w:rsidRDefault="003F484E" w:rsidP="003F48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D4C7F4" w14:textId="77777777" w:rsidR="003F484E" w:rsidRPr="003F484E" w:rsidRDefault="003F484E" w:rsidP="003F484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407B376" w14:textId="77777777" w:rsidR="003F484E" w:rsidRPr="003F484E" w:rsidRDefault="003F484E" w:rsidP="003F48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24433" id="_x0000_s1035" type="#_x0000_t202" style="position:absolute;margin-left:141.55pt;margin-top:118.9pt;width:153.75pt;height:267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">
                <v:textbox>
                  <w:txbxContent>
                    <w:p w14:paraId="6DED300B" w14:textId="77777777" w:rsidR="00242619" w:rsidRDefault="00C04A23" w:rsidP="00335040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A</w:t>
                      </w:r>
                    </w:p>
                    <w:p w14:paraId="3D10AE4C" w14:textId="024D3B51" w:rsidR="00335040" w:rsidRPr="00242619" w:rsidRDefault="00403392" w:rsidP="00335040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Wholemeal Pasta </w:t>
                      </w:r>
                      <w:r w:rsidR="00482C64">
                        <w:rPr>
                          <w:rFonts w:ascii="Arial" w:hAnsi="Arial" w:cs="Arial"/>
                          <w:sz w:val="20"/>
                          <w:szCs w:val="20"/>
                        </w:rPr>
                        <w:t>Arab</w:t>
                      </w:r>
                      <w:r w:rsidR="00D270B6">
                        <w:rPr>
                          <w:rFonts w:ascii="Arial" w:hAnsi="Arial" w:cs="Arial"/>
                          <w:sz w:val="20"/>
                          <w:szCs w:val="20"/>
                        </w:rPr>
                        <w:t>bi</w:t>
                      </w:r>
                      <w:r w:rsidR="00482C64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 w:rsidR="00D270B6">
                        <w:rPr>
                          <w:rFonts w:ascii="Arial" w:hAnsi="Arial" w:cs="Arial"/>
                          <w:sz w:val="20"/>
                          <w:szCs w:val="20"/>
                        </w:rPr>
                        <w:t>t</w:t>
                      </w:r>
                      <w:r w:rsidR="00482C64">
                        <w:rPr>
                          <w:rFonts w:ascii="Arial" w:hAnsi="Arial" w:cs="Arial"/>
                          <w:sz w:val="20"/>
                          <w:szCs w:val="20"/>
                        </w:rPr>
                        <w:t>ta</w:t>
                      </w:r>
                      <w:r w:rsidR="00CD21F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served with Garlic Bread </w:t>
                      </w:r>
                    </w:p>
                    <w:p w14:paraId="43FB692F" w14:textId="670E191F" w:rsidR="00335040" w:rsidRDefault="00335040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2E69A52" w14:textId="681964F4" w:rsidR="00C04A23" w:rsidRPr="00C04A23" w:rsidRDefault="00C04A23" w:rsidP="00335040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B</w:t>
                      </w:r>
                    </w:p>
                    <w:p w14:paraId="389C6E26" w14:textId="41F5A5B0" w:rsidR="00335040" w:rsidRPr="008F53B9" w:rsidRDefault="00403392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Homemade Cheese &amp; </w:t>
                      </w:r>
                      <w:r w:rsidR="00B9046F">
                        <w:rPr>
                          <w:rFonts w:ascii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nion Pie</w:t>
                      </w:r>
                    </w:p>
                    <w:p w14:paraId="643A6911" w14:textId="3142D004" w:rsidR="00335040" w:rsidRDefault="00335040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B32E817" w14:textId="6906A5F6" w:rsidR="00C04A23" w:rsidRPr="00C04A23" w:rsidRDefault="00C04A23" w:rsidP="00335040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Choice C</w:t>
                      </w:r>
                    </w:p>
                    <w:p w14:paraId="625E7C49" w14:textId="7462C3E8" w:rsidR="00335040" w:rsidRDefault="00403392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Jacket Potato with </w:t>
                      </w:r>
                      <w:r w:rsidR="00D270B6">
                        <w:rPr>
                          <w:rFonts w:ascii="Arial" w:hAnsi="Arial" w:cs="Arial"/>
                          <w:sz w:val="20"/>
                          <w:szCs w:val="20"/>
                        </w:rPr>
                        <w:t>Baked Beans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Filling</w:t>
                      </w:r>
                    </w:p>
                    <w:p w14:paraId="56CCA59F" w14:textId="54FEFAD1" w:rsidR="00C04A23" w:rsidRPr="00C04A23" w:rsidRDefault="00C04A23" w:rsidP="00335040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Vegetable </w:t>
                      </w:r>
                      <w:r w:rsidR="00B9046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election </w:t>
                      </w:r>
                    </w:p>
                    <w:p w14:paraId="5DD2E950" w14:textId="5C19B9E6" w:rsidR="00335040" w:rsidRPr="008F53B9" w:rsidRDefault="00335040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F53B9">
                        <w:rPr>
                          <w:rFonts w:ascii="Arial" w:hAnsi="Arial" w:cs="Arial"/>
                          <w:sz w:val="20"/>
                          <w:szCs w:val="20"/>
                        </w:rPr>
                        <w:t>Seasoned</w:t>
                      </w:r>
                      <w:r w:rsidR="0040339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D270B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Homemade </w:t>
                      </w:r>
                      <w:r w:rsidR="00D270B6" w:rsidRPr="008F53B9">
                        <w:rPr>
                          <w:rFonts w:ascii="Arial" w:hAnsi="Arial" w:cs="Arial"/>
                          <w:sz w:val="20"/>
                          <w:szCs w:val="20"/>
                        </w:rPr>
                        <w:t>Potato</w:t>
                      </w:r>
                      <w:r w:rsidRPr="008F53B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Wedges</w:t>
                      </w:r>
                    </w:p>
                    <w:p w14:paraId="5EDB6D72" w14:textId="50293A1C" w:rsidR="00335040" w:rsidRPr="008F53B9" w:rsidRDefault="00403392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Peas &amp; Sweetcorn </w:t>
                      </w:r>
                    </w:p>
                    <w:p w14:paraId="23028ED9" w14:textId="08B282E6" w:rsidR="00335040" w:rsidRDefault="00335040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354567F" w14:textId="7CCB4B51" w:rsidR="00C04A23" w:rsidRPr="00C04A23" w:rsidRDefault="00C04A23" w:rsidP="00335040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Dessert</w:t>
                      </w:r>
                    </w:p>
                    <w:p w14:paraId="342EEBE8" w14:textId="3D560D67" w:rsidR="00335040" w:rsidRPr="008F53B9" w:rsidRDefault="00335040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F53B9">
                        <w:rPr>
                          <w:rFonts w:ascii="Arial" w:hAnsi="Arial" w:cs="Arial"/>
                          <w:sz w:val="20"/>
                          <w:szCs w:val="20"/>
                        </w:rPr>
                        <w:t>Homemade</w:t>
                      </w:r>
                      <w:r w:rsidR="0040339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Chocolate &amp; </w:t>
                      </w:r>
                      <w:r w:rsidR="00D270B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Pear </w:t>
                      </w:r>
                      <w:r w:rsidR="00D270B6" w:rsidRPr="008F53B9">
                        <w:rPr>
                          <w:rFonts w:ascii="Arial" w:hAnsi="Arial" w:cs="Arial"/>
                          <w:sz w:val="20"/>
                          <w:szCs w:val="20"/>
                        </w:rPr>
                        <w:t>Sponge</w:t>
                      </w:r>
                      <w:r w:rsidR="00D270B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</w:t>
                      </w:r>
                      <w:r w:rsidRPr="008F53B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Creamy Custard </w:t>
                      </w:r>
                    </w:p>
                    <w:p w14:paraId="7B7B3EB6" w14:textId="77777777" w:rsidR="00335040" w:rsidRPr="008F53B9" w:rsidRDefault="00335040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F53B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Basket of Fresh Seasonal Fruit </w:t>
                      </w:r>
                    </w:p>
                    <w:p w14:paraId="2318D506" w14:textId="77777777" w:rsidR="00335040" w:rsidRPr="008F53B9" w:rsidRDefault="00335040" w:rsidP="00335040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F53B9">
                        <w:rPr>
                          <w:rFonts w:ascii="Arial" w:hAnsi="Arial" w:cs="Arial"/>
                          <w:sz w:val="20"/>
                          <w:szCs w:val="20"/>
                        </w:rPr>
                        <w:t>Organic Yeo Valley Yoghurt</w:t>
                      </w:r>
                    </w:p>
                    <w:p w14:paraId="48D2174D" w14:textId="77777777" w:rsidR="003F484E" w:rsidRPr="003F484E" w:rsidRDefault="003F484E" w:rsidP="003F484E">
                      <w:pPr>
                        <w:rPr>
                          <w:rFonts w:ascii="Arial" w:hAnsi="Arial" w:cs="Arial"/>
                        </w:rPr>
                      </w:pPr>
                    </w:p>
                    <w:p w14:paraId="3ED4C7F4" w14:textId="77777777" w:rsidR="003F484E" w:rsidRPr="003F484E" w:rsidRDefault="003F484E" w:rsidP="003F484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407B376" w14:textId="77777777" w:rsidR="003F484E" w:rsidRPr="003F484E" w:rsidRDefault="003F484E" w:rsidP="003F484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5D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3D7E22C" wp14:editId="6C0C8B72">
                <wp:simplePos x="0" y="0"/>
                <wp:positionH relativeFrom="column">
                  <wp:posOffset>-39370</wp:posOffset>
                </wp:positionH>
                <wp:positionV relativeFrom="paragraph">
                  <wp:posOffset>5653405</wp:posOffset>
                </wp:positionV>
                <wp:extent cx="5671820" cy="111379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1820" cy="1113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5AE66" w14:textId="19CF37F1" w:rsidR="00C12CF7" w:rsidRDefault="00367005" w:rsidP="0036700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362F6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Our</w:t>
                            </w:r>
                            <w:r w:rsidR="007A2E22" w:rsidRPr="00362F6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Pr="00362F6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award-winning </w:t>
                            </w:r>
                            <w:r w:rsidR="00FF266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Oldham </w:t>
                            </w:r>
                            <w:r w:rsidR="007A2E22" w:rsidRPr="00362F6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Education Catering S</w:t>
                            </w:r>
                            <w:r w:rsidRPr="00362F6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ervice guarantees that children are getting a healthy balanced meal 5 days a week </w:t>
                            </w:r>
                            <w:r w:rsidR="009A6EE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using fresh products cooked </w:t>
                            </w:r>
                            <w:r w:rsidR="00A2459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onsite each</w:t>
                            </w:r>
                            <w:r w:rsidR="009A6EE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day. </w:t>
                            </w:r>
                          </w:p>
                          <w:p w14:paraId="6F706986" w14:textId="77777777" w:rsidR="00367005" w:rsidRPr="00362F67" w:rsidRDefault="00367005" w:rsidP="0036700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362F6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www.oldham.gov.uk/</w:t>
                            </w:r>
                            <w:r w:rsidR="001C30F5" w:rsidRPr="00362F6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school meals</w:t>
                            </w:r>
                            <w:r w:rsidR="005956B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     Allergen information available on request</w:t>
                            </w:r>
                          </w:p>
                          <w:p w14:paraId="468D3E27" w14:textId="77777777" w:rsidR="00367005" w:rsidRPr="00367005" w:rsidRDefault="00367005" w:rsidP="00367005">
                            <w:pPr>
                              <w:rPr>
                                <w:color w:val="E36C0A" w:themeColor="accent6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7E22C" id="_x0000_s1036" type="#_x0000_t202" style="position:absolute;margin-left:-3.1pt;margin-top:445.15pt;width:446.6pt;height:87.7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" filled="f" stroked="f">
                <v:textbox>
                  <w:txbxContent>
                    <w:p w14:paraId="5D35AE66" w14:textId="19CF37F1" w:rsidR="00C12CF7" w:rsidRDefault="00367005" w:rsidP="00367005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362F67">
                        <w:rPr>
                          <w:rFonts w:ascii="Arial" w:hAnsi="Arial" w:cs="Arial"/>
                          <w:color w:val="FFFFFF" w:themeColor="background1"/>
                        </w:rPr>
                        <w:t>Our</w:t>
                      </w:r>
                      <w:r w:rsidR="007A2E22" w:rsidRPr="00362F6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Pr="00362F6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award-winning </w:t>
                      </w:r>
                      <w:r w:rsidR="00FF2668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Oldham </w:t>
                      </w:r>
                      <w:r w:rsidR="007A2E22" w:rsidRPr="00362F67">
                        <w:rPr>
                          <w:rFonts w:ascii="Arial" w:hAnsi="Arial" w:cs="Arial"/>
                          <w:color w:val="FFFFFF" w:themeColor="background1"/>
                        </w:rPr>
                        <w:t>Education Catering S</w:t>
                      </w:r>
                      <w:r w:rsidRPr="00362F6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ervice guarantees that children are getting a healthy balanced meal 5 days a week </w:t>
                      </w:r>
                      <w:r w:rsidR="009A6EED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using fresh products cooked </w:t>
                      </w:r>
                      <w:r w:rsidR="00A24595">
                        <w:rPr>
                          <w:rFonts w:ascii="Arial" w:hAnsi="Arial" w:cs="Arial"/>
                          <w:color w:val="FFFFFF" w:themeColor="background1"/>
                        </w:rPr>
                        <w:t>onsite each</w:t>
                      </w:r>
                      <w:r w:rsidR="009A6EED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day. </w:t>
                      </w:r>
                    </w:p>
                    <w:p w14:paraId="6F706986" w14:textId="77777777" w:rsidR="00367005" w:rsidRPr="00362F67" w:rsidRDefault="00367005" w:rsidP="00367005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362F67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www.oldham.gov.uk/</w:t>
                      </w:r>
                      <w:r w:rsidR="001C30F5" w:rsidRPr="00362F67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school meals</w:t>
                      </w:r>
                      <w:r w:rsidR="005956B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     Allergen information available on request</w:t>
                      </w:r>
                    </w:p>
                    <w:p w14:paraId="468D3E27" w14:textId="77777777" w:rsidR="00367005" w:rsidRPr="00367005" w:rsidRDefault="00367005" w:rsidP="00367005">
                      <w:pPr>
                        <w:rPr>
                          <w:color w:val="E36C0A" w:themeColor="accent6" w:themeShade="BF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5D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84E8FF9" wp14:editId="38F60B2A">
                <wp:simplePos x="0" y="0"/>
                <wp:positionH relativeFrom="column">
                  <wp:posOffset>-276225</wp:posOffset>
                </wp:positionH>
                <wp:positionV relativeFrom="paragraph">
                  <wp:posOffset>5513705</wp:posOffset>
                </wp:positionV>
                <wp:extent cx="10506075" cy="12573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607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E6D17" w14:textId="21C41E35" w:rsidR="00333A5A" w:rsidRDefault="00AE60E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E2CB77" wp14:editId="03A47019">
                                  <wp:extent cx="5757545" cy="1036535"/>
                                  <wp:effectExtent l="0" t="0" r="0" b="0"/>
                                  <wp:docPr id="3" name="Picture 3" descr="C:\Users\Harriet.Unwin\AppData\Local\Microsoft\Windows\Temporary Internet Files\Content.Word\School Meals Menu headers and footer  V3 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rriet.Unwin\AppData\Local\Microsoft\Windows\Temporary Internet Files\Content.Word\School Meals Menu headers and footer  V3 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5" t="80470" r="44419" b="47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7545" cy="103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A7388">
                              <w:rPr>
                                <w:rFonts w:ascii="Arial" w:hAnsi="Arial" w:cs="Arial"/>
                                <w:noProof/>
                                <w:color w:val="E36C0A" w:themeColor="accent6" w:themeShade="BF"/>
                                <w:lang w:eastAsia="en-GB"/>
                              </w:rPr>
                              <w:t xml:space="preserve">      </w:t>
                            </w:r>
                            <w:r w:rsidR="000A7388" w:rsidRPr="00DF108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6C0A" w:themeColor="accent6" w:themeShade="BF"/>
                                <w:sz w:val="40"/>
                                <w:szCs w:val="40"/>
                                <w:lang w:eastAsia="en-GB"/>
                              </w:rPr>
                              <w:t xml:space="preserve"> </w:t>
                            </w:r>
                            <w:r w:rsidR="000A7388" w:rsidRPr="00DF108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6C0A" w:themeColor="accent6" w:themeShade="BF"/>
                                <w:sz w:val="32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  <w:r w:rsidR="00445575">
                              <w:rPr>
                                <w:rFonts w:ascii="Arial" w:hAnsi="Arial" w:cs="Arial"/>
                                <w:noProof/>
                                <w:color w:val="E36C0A" w:themeColor="accent6" w:themeShade="BF"/>
                                <w:lang w:eastAsia="en-GB"/>
                              </w:rPr>
                              <w:t xml:space="preserve"> </w:t>
                            </w:r>
                            <w:r w:rsidR="00993105">
                              <w:rPr>
                                <w:rFonts w:ascii="Arial" w:hAnsi="Arial" w:cs="Arial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:lang w:eastAsia="en-GB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Spring Summer </w:t>
                            </w:r>
                            <w:r w:rsidR="008C3184">
                              <w:rPr>
                                <w:rFonts w:ascii="Arial" w:hAnsi="Arial" w:cs="Arial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:lang w:eastAsia="en-GB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163E08">
                              <w:rPr>
                                <w:rFonts w:ascii="Arial" w:hAnsi="Arial" w:cs="Arial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:lang w:eastAsia="en-GB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ED17C2">
                              <w:rPr>
                                <w:rFonts w:ascii="Arial" w:hAnsi="Arial" w:cs="Arial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:lang w:eastAsia="en-GB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45DAB">
                              <w:rPr>
                                <w:rFonts w:ascii="Arial" w:hAnsi="Arial" w:cs="Arial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:lang w:eastAsia="en-GB"/>
                                <w14:textOutline w14:w="11112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A7388">
                              <w:rPr>
                                <w:rFonts w:ascii="Arial" w:hAnsi="Arial" w:cs="Arial"/>
                                <w:noProof/>
                                <w:color w:val="E36C0A" w:themeColor="accent6" w:themeShade="BF"/>
                                <w:lang w:eastAsia="en-GB"/>
                              </w:rPr>
                              <w:t xml:space="preserve">    </w:t>
                            </w:r>
                            <w:r w:rsidR="000A7388">
                              <w:rPr>
                                <w:rFonts w:ascii="Arial" w:hAnsi="Arial" w:cs="Arial"/>
                                <w:noProof/>
                                <w:color w:val="E36C0A" w:themeColor="accent6" w:themeShade="BF"/>
                                <w:lang w:eastAsia="en-GB"/>
                              </w:rPr>
                              <w:drawing>
                                <wp:inline distT="0" distB="0" distL="0" distR="0" wp14:anchorId="566D16B8" wp14:editId="320D6E0E">
                                  <wp:extent cx="740034" cy="876300"/>
                                  <wp:effectExtent l="0" t="0" r="317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744" cy="881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E8FF9" id="_x0000_s1037" type="#_x0000_t202" style="position:absolute;margin-left:-21.75pt;margin-top:434.15pt;width:827.25pt;height:99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" filled="f" stroked="f">
                <v:textbox>
                  <w:txbxContent>
                    <w:p w14:paraId="25BE6D17" w14:textId="21C41E35" w:rsidR="00333A5A" w:rsidRDefault="00AE60E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E2CB77" wp14:editId="03A47019">
                            <wp:extent cx="5757545" cy="1036535"/>
                            <wp:effectExtent l="0" t="0" r="0" b="0"/>
                            <wp:docPr id="3" name="Picture 3" descr="C:\Users\Harriet.Unwin\AppData\Local\Microsoft\Windows\Temporary Internet Files\Content.Word\School Meals Menu headers and footer  V3 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rriet.Unwin\AppData\Local\Microsoft\Windows\Temporary Internet Files\Content.Word\School Meals Menu headers and footer  V3 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5" t="80470" r="44419" b="47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57545" cy="103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A7388">
                        <w:rPr>
                          <w:rFonts w:ascii="Arial" w:hAnsi="Arial" w:cs="Arial"/>
                          <w:noProof/>
                          <w:color w:val="E36C0A" w:themeColor="accent6" w:themeShade="BF"/>
                          <w:lang w:eastAsia="en-GB"/>
                        </w:rPr>
                        <w:t xml:space="preserve">      </w:t>
                      </w:r>
                      <w:r w:rsidR="000A7388" w:rsidRPr="00DF1089">
                        <w:rPr>
                          <w:rFonts w:ascii="Arial" w:hAnsi="Arial" w:cs="Arial"/>
                          <w:b/>
                          <w:bCs/>
                          <w:noProof/>
                          <w:color w:val="E36C0A" w:themeColor="accent6" w:themeShade="BF"/>
                          <w:sz w:val="40"/>
                          <w:szCs w:val="40"/>
                          <w:lang w:eastAsia="en-GB"/>
                        </w:rPr>
                        <w:t xml:space="preserve"> </w:t>
                      </w:r>
                      <w:r w:rsidR="000A7388" w:rsidRPr="00DF1089">
                        <w:rPr>
                          <w:rFonts w:ascii="Arial" w:hAnsi="Arial" w:cs="Arial"/>
                          <w:b/>
                          <w:bCs/>
                          <w:noProof/>
                          <w:color w:val="E36C0A" w:themeColor="accent6" w:themeShade="BF"/>
                          <w:sz w:val="32"/>
                          <w:szCs w:val="32"/>
                          <w:lang w:eastAsia="en-GB"/>
                        </w:rPr>
                        <w:t xml:space="preserve"> </w:t>
                      </w:r>
                      <w:r w:rsidR="00445575">
                        <w:rPr>
                          <w:rFonts w:ascii="Arial" w:hAnsi="Arial" w:cs="Arial"/>
                          <w:noProof/>
                          <w:color w:val="E36C0A" w:themeColor="accent6" w:themeShade="BF"/>
                          <w:lang w:eastAsia="en-GB"/>
                        </w:rPr>
                        <w:t xml:space="preserve"> </w:t>
                      </w:r>
                      <w:r w:rsidR="00993105">
                        <w:rPr>
                          <w:rFonts w:ascii="Arial" w:hAnsi="Arial" w:cs="Arial"/>
                          <w:b/>
                          <w:noProof/>
                          <w:color w:val="00B0F0"/>
                          <w:sz w:val="40"/>
                          <w:szCs w:val="40"/>
                          <w:lang w:eastAsia="en-GB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Spring Summer </w:t>
                      </w:r>
                      <w:r w:rsidR="008C3184">
                        <w:rPr>
                          <w:rFonts w:ascii="Arial" w:hAnsi="Arial" w:cs="Arial"/>
                          <w:b/>
                          <w:noProof/>
                          <w:color w:val="00B0F0"/>
                          <w:sz w:val="40"/>
                          <w:szCs w:val="40"/>
                          <w:lang w:eastAsia="en-GB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163E08">
                        <w:rPr>
                          <w:rFonts w:ascii="Arial" w:hAnsi="Arial" w:cs="Arial"/>
                          <w:b/>
                          <w:noProof/>
                          <w:color w:val="00B0F0"/>
                          <w:sz w:val="40"/>
                          <w:szCs w:val="40"/>
                          <w:lang w:eastAsia="en-GB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ED17C2">
                        <w:rPr>
                          <w:rFonts w:ascii="Arial" w:hAnsi="Arial" w:cs="Arial"/>
                          <w:b/>
                          <w:noProof/>
                          <w:color w:val="00B0F0"/>
                          <w:sz w:val="40"/>
                          <w:szCs w:val="40"/>
                          <w:lang w:eastAsia="en-GB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45DAB">
                        <w:rPr>
                          <w:rFonts w:ascii="Arial" w:hAnsi="Arial" w:cs="Arial"/>
                          <w:b/>
                          <w:noProof/>
                          <w:color w:val="00B0F0"/>
                          <w:sz w:val="40"/>
                          <w:szCs w:val="40"/>
                          <w:lang w:eastAsia="en-GB"/>
                          <w14:textOutline w14:w="11112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A7388">
                        <w:rPr>
                          <w:rFonts w:ascii="Arial" w:hAnsi="Arial" w:cs="Arial"/>
                          <w:noProof/>
                          <w:color w:val="E36C0A" w:themeColor="accent6" w:themeShade="BF"/>
                          <w:lang w:eastAsia="en-GB"/>
                        </w:rPr>
                        <w:t xml:space="preserve">    </w:t>
                      </w:r>
                      <w:r w:rsidR="000A7388">
                        <w:rPr>
                          <w:rFonts w:ascii="Arial" w:hAnsi="Arial" w:cs="Arial"/>
                          <w:noProof/>
                          <w:color w:val="E36C0A" w:themeColor="accent6" w:themeShade="BF"/>
                          <w:lang w:eastAsia="en-GB"/>
                        </w:rPr>
                        <w:drawing>
                          <wp:inline distT="0" distB="0" distL="0" distR="0" wp14:anchorId="566D16B8" wp14:editId="320D6E0E">
                            <wp:extent cx="740034" cy="876300"/>
                            <wp:effectExtent l="0" t="0" r="317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744" cy="881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16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52171D94" wp14:editId="5A2ED6F8">
                <wp:simplePos x="0" y="0"/>
                <wp:positionH relativeFrom="column">
                  <wp:posOffset>-147099</wp:posOffset>
                </wp:positionH>
                <wp:positionV relativeFrom="paragraph">
                  <wp:posOffset>1065282</wp:posOffset>
                </wp:positionV>
                <wp:extent cx="1875265" cy="381000"/>
                <wp:effectExtent l="0" t="0" r="1079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265" cy="381000"/>
                        </a:xfrm>
                        <a:prstGeom prst="rect">
                          <a:avLst/>
                        </a:prstGeom>
                        <a:solidFill>
                          <a:srgbClr val="E98300"/>
                        </a:solidFill>
                        <a:ln>
                          <a:solidFill>
                            <a:srgbClr val="E98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A723D" w14:textId="77777777" w:rsidR="003843DE" w:rsidRPr="003F484E" w:rsidRDefault="003843DE" w:rsidP="003843D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3F484E">
                              <w:rPr>
                                <w:rFonts w:ascii="Arial" w:hAnsi="Arial" w:cs="Arial"/>
                                <w:sz w:val="36"/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171D94" id="Rectangle 12" o:spid="_x0000_s1038" style="position:absolute;margin-left:-11.6pt;margin-top:83.9pt;width:147.65pt;height:30pt;z-index:25159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" fillcolor="#e98300" strokecolor="#e98300" strokeweight="2pt">
                <v:textbox>
                  <w:txbxContent>
                    <w:p w14:paraId="62FA723D" w14:textId="77777777" w:rsidR="003843DE" w:rsidRPr="003F484E" w:rsidRDefault="003843DE" w:rsidP="003843DE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3F484E">
                        <w:rPr>
                          <w:rFonts w:ascii="Arial" w:hAnsi="Arial" w:cs="Arial"/>
                          <w:sz w:val="36"/>
                        </w:rPr>
                        <w:t>Monday</w:t>
                      </w:r>
                    </w:p>
                  </w:txbxContent>
                </v:textbox>
              </v:rect>
            </w:pict>
          </mc:Fallback>
        </mc:AlternateContent>
      </w:r>
      <w:r w:rsidR="00637F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BB5A502" wp14:editId="65B6DA45">
                <wp:simplePos x="0" y="0"/>
                <wp:positionH relativeFrom="column">
                  <wp:posOffset>8694420</wp:posOffset>
                </wp:positionH>
                <wp:positionV relativeFrom="paragraph">
                  <wp:posOffset>1494155</wp:posOffset>
                </wp:positionV>
                <wp:extent cx="1073150" cy="45085"/>
                <wp:effectExtent l="0" t="19050" r="0" b="120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45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0A9EF" w14:textId="77777777" w:rsidR="002202E4" w:rsidRPr="007A2E22" w:rsidRDefault="006F2C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5A502" id="_x0000_s1039" type="#_x0000_t202" style="position:absolute;margin-left:684.6pt;margin-top:117.65pt;width:84.5pt;height:3.5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" filled="f" stroked="f" strokeweight=".5pt">
                <v:textbox>
                  <w:txbxContent>
                    <w:p w14:paraId="4970A9EF" w14:textId="77777777" w:rsidR="002202E4" w:rsidRPr="007A2E22" w:rsidRDefault="006F2C2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494C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12C77BC" wp14:editId="01FA4F87">
                <wp:simplePos x="0" y="0"/>
                <wp:positionH relativeFrom="column">
                  <wp:posOffset>-304800</wp:posOffset>
                </wp:positionH>
                <wp:positionV relativeFrom="paragraph">
                  <wp:posOffset>-534670</wp:posOffset>
                </wp:positionV>
                <wp:extent cx="10306050" cy="16287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4061E" w14:textId="77777777" w:rsidR="009E50B3" w:rsidRDefault="00AE60E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43E76D" wp14:editId="7012205A">
                                  <wp:extent cx="10051415" cy="1611630"/>
                                  <wp:effectExtent l="0" t="0" r="6985" b="7620"/>
                                  <wp:docPr id="6" name="Picture 6" descr="C:\Users\Harriet.Unwin\AppData\Local\Microsoft\Windows\Temporary Internet Files\Content.Outlook\0Y2LWR9K\School Meals Menu headers and footer  V3  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arriet.Unwin\AppData\Local\Microsoft\Windows\Temporary Internet Files\Content.Outlook\0Y2LWR9K\School Meals Menu headers and footer  V3  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94" t="21882" r="3827" b="574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3960" cy="1612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C77BC" id="_x0000_s1040" type="#_x0000_t202" style="position:absolute;margin-left:-24pt;margin-top:-42.1pt;width:811.5pt;height:128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" stroked="f">
                <v:textbox>
                  <w:txbxContent>
                    <w:p w14:paraId="17A4061E" w14:textId="77777777" w:rsidR="009E50B3" w:rsidRDefault="00AE60E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43E76D" wp14:editId="7012205A">
                            <wp:extent cx="10051415" cy="1611630"/>
                            <wp:effectExtent l="0" t="0" r="6985" b="7620"/>
                            <wp:docPr id="6" name="Picture 6" descr="C:\Users\Harriet.Unwin\AppData\Local\Microsoft\Windows\Temporary Internet Files\Content.Outlook\0Y2LWR9K\School Meals Menu headers and footer  V3  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arriet.Unwin\AppData\Local\Microsoft\Windows\Temporary Internet Files\Content.Outlook\0Y2LWR9K\School Meals Menu headers and footer  V3  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94" t="21882" r="3827" b="574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53960" cy="1612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7E6C">
        <w:t>00---</w:t>
      </w:r>
    </w:p>
    <w:sectPr w:rsidR="00E464BF" w:rsidSect="00C339BC">
      <w:head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32092" w14:textId="77777777" w:rsidR="00DA105D" w:rsidRDefault="00DA105D" w:rsidP="00C339BC">
      <w:pPr>
        <w:spacing w:after="0" w:line="240" w:lineRule="auto"/>
      </w:pPr>
      <w:r>
        <w:separator/>
      </w:r>
    </w:p>
  </w:endnote>
  <w:endnote w:type="continuationSeparator" w:id="0">
    <w:p w14:paraId="4DDCD8E5" w14:textId="77777777" w:rsidR="00DA105D" w:rsidRDefault="00DA105D" w:rsidP="00C33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4F35E" w14:textId="77777777" w:rsidR="00DA105D" w:rsidRDefault="00DA105D" w:rsidP="00C339BC">
      <w:pPr>
        <w:spacing w:after="0" w:line="240" w:lineRule="auto"/>
      </w:pPr>
      <w:r>
        <w:separator/>
      </w:r>
    </w:p>
  </w:footnote>
  <w:footnote w:type="continuationSeparator" w:id="0">
    <w:p w14:paraId="67CC906A" w14:textId="77777777" w:rsidR="00DA105D" w:rsidRDefault="00DA105D" w:rsidP="00C33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35BC3" w14:textId="77777777" w:rsidR="00C339BC" w:rsidRDefault="00C339BC" w:rsidP="00C339BC">
    <w:pPr>
      <w:pStyle w:val="Header"/>
      <w:spacing w:before="100" w:beforeAutospacing="1"/>
      <w:ind w:left="-113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05D"/>
    <w:rsid w:val="00000D13"/>
    <w:rsid w:val="0000304A"/>
    <w:rsid w:val="0000318A"/>
    <w:rsid w:val="00030B55"/>
    <w:rsid w:val="00067D25"/>
    <w:rsid w:val="00075D46"/>
    <w:rsid w:val="000A4CD3"/>
    <w:rsid w:val="000A7388"/>
    <w:rsid w:val="000D48C3"/>
    <w:rsid w:val="000E405F"/>
    <w:rsid w:val="000F1A17"/>
    <w:rsid w:val="000F72D3"/>
    <w:rsid w:val="00104C5C"/>
    <w:rsid w:val="00112E94"/>
    <w:rsid w:val="001178B4"/>
    <w:rsid w:val="00126B48"/>
    <w:rsid w:val="00141497"/>
    <w:rsid w:val="001517BE"/>
    <w:rsid w:val="00161694"/>
    <w:rsid w:val="00163E08"/>
    <w:rsid w:val="00164EDD"/>
    <w:rsid w:val="001A1DD6"/>
    <w:rsid w:val="001A2512"/>
    <w:rsid w:val="001B0325"/>
    <w:rsid w:val="001C30F5"/>
    <w:rsid w:val="001E17AC"/>
    <w:rsid w:val="001E5B64"/>
    <w:rsid w:val="001F31A2"/>
    <w:rsid w:val="002173DE"/>
    <w:rsid w:val="002202E4"/>
    <w:rsid w:val="00232C9E"/>
    <w:rsid w:val="00242619"/>
    <w:rsid w:val="002547CE"/>
    <w:rsid w:val="00255004"/>
    <w:rsid w:val="00266348"/>
    <w:rsid w:val="002A5B2A"/>
    <w:rsid w:val="002E1775"/>
    <w:rsid w:val="0030176F"/>
    <w:rsid w:val="00320D92"/>
    <w:rsid w:val="00325B41"/>
    <w:rsid w:val="00327F34"/>
    <w:rsid w:val="00333A5A"/>
    <w:rsid w:val="00335040"/>
    <w:rsid w:val="00335468"/>
    <w:rsid w:val="00355B33"/>
    <w:rsid w:val="00357538"/>
    <w:rsid w:val="00362F67"/>
    <w:rsid w:val="00367005"/>
    <w:rsid w:val="003673A1"/>
    <w:rsid w:val="00377D7A"/>
    <w:rsid w:val="00382405"/>
    <w:rsid w:val="003843DE"/>
    <w:rsid w:val="003A1B0A"/>
    <w:rsid w:val="003E1A3E"/>
    <w:rsid w:val="003F484E"/>
    <w:rsid w:val="003F59C4"/>
    <w:rsid w:val="004007B7"/>
    <w:rsid w:val="00403392"/>
    <w:rsid w:val="00416A93"/>
    <w:rsid w:val="00425235"/>
    <w:rsid w:val="00445575"/>
    <w:rsid w:val="00445DAB"/>
    <w:rsid w:val="00482C64"/>
    <w:rsid w:val="00491085"/>
    <w:rsid w:val="00494C53"/>
    <w:rsid w:val="005138E7"/>
    <w:rsid w:val="00516174"/>
    <w:rsid w:val="00543904"/>
    <w:rsid w:val="00544766"/>
    <w:rsid w:val="00547D28"/>
    <w:rsid w:val="0057689C"/>
    <w:rsid w:val="005956B2"/>
    <w:rsid w:val="005A5305"/>
    <w:rsid w:val="005B24D7"/>
    <w:rsid w:val="005C5C36"/>
    <w:rsid w:val="005C7D74"/>
    <w:rsid w:val="005E7E4B"/>
    <w:rsid w:val="00607FB2"/>
    <w:rsid w:val="00637F7F"/>
    <w:rsid w:val="0064368D"/>
    <w:rsid w:val="0066186A"/>
    <w:rsid w:val="00662827"/>
    <w:rsid w:val="00691ABE"/>
    <w:rsid w:val="006B346D"/>
    <w:rsid w:val="006C163E"/>
    <w:rsid w:val="006D44DD"/>
    <w:rsid w:val="006D49D8"/>
    <w:rsid w:val="006F2C25"/>
    <w:rsid w:val="00710F16"/>
    <w:rsid w:val="0071140A"/>
    <w:rsid w:val="00712677"/>
    <w:rsid w:val="007213F7"/>
    <w:rsid w:val="007356D1"/>
    <w:rsid w:val="00742B62"/>
    <w:rsid w:val="00771CEA"/>
    <w:rsid w:val="00776066"/>
    <w:rsid w:val="00786425"/>
    <w:rsid w:val="007A065C"/>
    <w:rsid w:val="007A2E22"/>
    <w:rsid w:val="007B63E4"/>
    <w:rsid w:val="007B7D44"/>
    <w:rsid w:val="007C48F3"/>
    <w:rsid w:val="00813F71"/>
    <w:rsid w:val="0081798D"/>
    <w:rsid w:val="00845B69"/>
    <w:rsid w:val="00852CE0"/>
    <w:rsid w:val="008600F3"/>
    <w:rsid w:val="00890E87"/>
    <w:rsid w:val="008910F6"/>
    <w:rsid w:val="00896578"/>
    <w:rsid w:val="00897063"/>
    <w:rsid w:val="008C3184"/>
    <w:rsid w:val="008D22FF"/>
    <w:rsid w:val="00900225"/>
    <w:rsid w:val="009018EE"/>
    <w:rsid w:val="00910D79"/>
    <w:rsid w:val="009264DC"/>
    <w:rsid w:val="0093040E"/>
    <w:rsid w:val="00955F84"/>
    <w:rsid w:val="009638B1"/>
    <w:rsid w:val="00966C9C"/>
    <w:rsid w:val="00993105"/>
    <w:rsid w:val="009A6EED"/>
    <w:rsid w:val="009B14E7"/>
    <w:rsid w:val="009B5718"/>
    <w:rsid w:val="009C600F"/>
    <w:rsid w:val="009D361D"/>
    <w:rsid w:val="009E2E33"/>
    <w:rsid w:val="009E50B3"/>
    <w:rsid w:val="00A01CBD"/>
    <w:rsid w:val="00A230BF"/>
    <w:rsid w:val="00A24595"/>
    <w:rsid w:val="00A449A0"/>
    <w:rsid w:val="00A45F93"/>
    <w:rsid w:val="00A60714"/>
    <w:rsid w:val="00A71F1F"/>
    <w:rsid w:val="00A97D1B"/>
    <w:rsid w:val="00AB4CC4"/>
    <w:rsid w:val="00AC2A59"/>
    <w:rsid w:val="00AE60E3"/>
    <w:rsid w:val="00B0508C"/>
    <w:rsid w:val="00B16C7C"/>
    <w:rsid w:val="00B174E1"/>
    <w:rsid w:val="00B32826"/>
    <w:rsid w:val="00B36D08"/>
    <w:rsid w:val="00B4426F"/>
    <w:rsid w:val="00B46616"/>
    <w:rsid w:val="00B9046F"/>
    <w:rsid w:val="00B92F07"/>
    <w:rsid w:val="00BA224E"/>
    <w:rsid w:val="00BA36E5"/>
    <w:rsid w:val="00BE3519"/>
    <w:rsid w:val="00C003D4"/>
    <w:rsid w:val="00C016E3"/>
    <w:rsid w:val="00C02779"/>
    <w:rsid w:val="00C03EF7"/>
    <w:rsid w:val="00C04A23"/>
    <w:rsid w:val="00C12CF7"/>
    <w:rsid w:val="00C15234"/>
    <w:rsid w:val="00C15CE4"/>
    <w:rsid w:val="00C16B9D"/>
    <w:rsid w:val="00C330FC"/>
    <w:rsid w:val="00C339BC"/>
    <w:rsid w:val="00C41B60"/>
    <w:rsid w:val="00C57A8A"/>
    <w:rsid w:val="00C706DF"/>
    <w:rsid w:val="00C87215"/>
    <w:rsid w:val="00CB42F4"/>
    <w:rsid w:val="00CB52E2"/>
    <w:rsid w:val="00CC1310"/>
    <w:rsid w:val="00CC68A7"/>
    <w:rsid w:val="00CC7D1B"/>
    <w:rsid w:val="00CD21F8"/>
    <w:rsid w:val="00CE6F83"/>
    <w:rsid w:val="00CF1B85"/>
    <w:rsid w:val="00D04E64"/>
    <w:rsid w:val="00D22800"/>
    <w:rsid w:val="00D270B6"/>
    <w:rsid w:val="00D27DDB"/>
    <w:rsid w:val="00D353A9"/>
    <w:rsid w:val="00D61785"/>
    <w:rsid w:val="00D81610"/>
    <w:rsid w:val="00D8467B"/>
    <w:rsid w:val="00DA105D"/>
    <w:rsid w:val="00DA6DFF"/>
    <w:rsid w:val="00DE2769"/>
    <w:rsid w:val="00DE3AA8"/>
    <w:rsid w:val="00DF1089"/>
    <w:rsid w:val="00DF7CFD"/>
    <w:rsid w:val="00E440DE"/>
    <w:rsid w:val="00E44154"/>
    <w:rsid w:val="00E5027F"/>
    <w:rsid w:val="00E50D84"/>
    <w:rsid w:val="00E61F77"/>
    <w:rsid w:val="00E80FE8"/>
    <w:rsid w:val="00E82AFA"/>
    <w:rsid w:val="00E90218"/>
    <w:rsid w:val="00E90BCA"/>
    <w:rsid w:val="00E9315B"/>
    <w:rsid w:val="00EA754B"/>
    <w:rsid w:val="00EB03E8"/>
    <w:rsid w:val="00EB0EBC"/>
    <w:rsid w:val="00EB69BB"/>
    <w:rsid w:val="00ED025F"/>
    <w:rsid w:val="00ED17C2"/>
    <w:rsid w:val="00EE355D"/>
    <w:rsid w:val="00EF34F8"/>
    <w:rsid w:val="00F02DE2"/>
    <w:rsid w:val="00F15EF5"/>
    <w:rsid w:val="00F237CC"/>
    <w:rsid w:val="00F26456"/>
    <w:rsid w:val="00F35E4E"/>
    <w:rsid w:val="00F437EF"/>
    <w:rsid w:val="00F75BB8"/>
    <w:rsid w:val="00F87E6C"/>
    <w:rsid w:val="00F90DDD"/>
    <w:rsid w:val="00F9594C"/>
    <w:rsid w:val="00FA076D"/>
    <w:rsid w:val="00FB0E9E"/>
    <w:rsid w:val="00FC2A03"/>
    <w:rsid w:val="00FD2F09"/>
    <w:rsid w:val="00FF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22DAAC40"/>
  <w15:docId w15:val="{952A1F01-FB3E-4123-8F94-31DC99F78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0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9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9BC"/>
  </w:style>
  <w:style w:type="paragraph" w:styleId="Footer">
    <w:name w:val="footer"/>
    <w:basedOn w:val="Normal"/>
    <w:link w:val="FooterChar"/>
    <w:uiPriority w:val="99"/>
    <w:unhideWhenUsed/>
    <w:rsid w:val="00C339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9BC"/>
  </w:style>
  <w:style w:type="paragraph" w:styleId="BalloonText">
    <w:name w:val="Balloon Text"/>
    <w:basedOn w:val="Normal"/>
    <w:link w:val="BalloonTextChar"/>
    <w:uiPriority w:val="99"/>
    <w:semiHidden/>
    <w:unhideWhenUsed/>
    <w:rsid w:val="00C33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9B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304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Catering%20Folders\MENUS\Old%20menus\2018\Menu%20A%202018%20Week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4427C-DAE8-476B-B317-1BE3DD815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A 2018 Week 1</Template>
  <TotalTime>123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Unity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Lorraine Platt</dc:creator>
  <cp:lastModifiedBy>Sue Carr</cp:lastModifiedBy>
  <cp:revision>33</cp:revision>
  <cp:lastPrinted>2017-05-30T10:42:00Z</cp:lastPrinted>
  <dcterms:created xsi:type="dcterms:W3CDTF">2023-02-16T10:12:00Z</dcterms:created>
  <dcterms:modified xsi:type="dcterms:W3CDTF">2023-03-27T07:58:00Z</dcterms:modified>
</cp:coreProperties>
</file>